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15840" w:type="dxa"/>
        <w:tblInd w:w="-5" w:type="dxa"/>
        <w:tblLayout w:type="fixed"/>
        <w:tblLook w:val="0000" w:firstRow="0" w:lastRow="0" w:firstColumn="0" w:lastColumn="0" w:noHBand="0" w:noVBand="0"/>
      </w:tblPr>
      <w:tblGrid>
        <w:gridCol w:w="5280"/>
        <w:gridCol w:w="5280"/>
        <w:gridCol w:w="5280"/>
      </w:tblGrid>
      <w:tr w:rsidR="00FB3767" w14:paraId="7B62897E" w14:textId="77777777" w:rsidTr="0092124E">
        <w:trPr>
          <w:trHeight w:val="2151"/>
        </w:trPr>
        <w:tc>
          <w:tcPr>
            <w:tcW w:w="5280" w:type="dxa"/>
          </w:tcPr>
          <w:p w14:paraId="0C099DDB" w14:textId="77777777" w:rsidR="00FB3767" w:rsidRDefault="001F1D98" w:rsidP="00997614">
            <w:pPr>
              <w:ind w:left="144" w:right="144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99200" behindDoc="1" locked="0" layoutInCell="1" allowOverlap="1" wp14:anchorId="427956DA" wp14:editId="74ACE649">
                      <wp:simplePos x="0" y="0"/>
                      <wp:positionH relativeFrom="column">
                        <wp:posOffset>-52706</wp:posOffset>
                      </wp:positionH>
                      <wp:positionV relativeFrom="page">
                        <wp:posOffset>-624840</wp:posOffset>
                      </wp:positionV>
                      <wp:extent cx="3077809" cy="1544412"/>
                      <wp:effectExtent l="0" t="0" r="8890" b="0"/>
                      <wp:wrapNone/>
                      <wp:docPr id="201" name="Group 201" descr="colored graphic boxes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 rot="10800000">
                                <a:off x="0" y="0"/>
                                <a:ext cx="3077809" cy="1544412"/>
                                <a:chOff x="0" y="0"/>
                                <a:chExt cx="2688609" cy="1350607"/>
                              </a:xfrm>
                            </wpg:grpSpPr>
                            <wps:wsp>
                              <wps:cNvPr id="202" name="Rectangle 202"/>
                              <wps:cNvSpPr/>
                              <wps:spPr>
                                <a:xfrm>
                                  <a:off x="1774209" y="0"/>
                                  <a:ext cx="914400" cy="9144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3" name="Rectangle 203"/>
                              <wps:cNvSpPr/>
                              <wps:spPr>
                                <a:xfrm>
                                  <a:off x="873457" y="300250"/>
                                  <a:ext cx="613410" cy="61341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accent1">
                                    <a:lumMod val="40000"/>
                                    <a:lumOff val="60000"/>
                                  </a:schemeClr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4" name="Rectangle 204"/>
                              <wps:cNvSpPr/>
                              <wps:spPr>
                                <a:xfrm>
                                  <a:off x="1364776" y="736979"/>
                                  <a:ext cx="613628" cy="613628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accent1">
                                    <a:lumMod val="60000"/>
                                    <a:lumOff val="40000"/>
                                  </a:schemeClr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5" name="Rectangle 205"/>
                              <wps:cNvSpPr/>
                              <wps:spPr>
                                <a:xfrm>
                                  <a:off x="0" y="573205"/>
                                  <a:ext cx="449580" cy="44958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accent2">
                                    <a:lumMod val="40000"/>
                                    <a:lumOff val="60000"/>
                                  </a:schemeClr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6" name="Rectangle 206"/>
                              <wps:cNvSpPr/>
                              <wps:spPr>
                                <a:xfrm>
                                  <a:off x="545911" y="900752"/>
                                  <a:ext cx="422275" cy="42227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accent4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mo="http://schemas.microsoft.com/office/mac/office/2008/main" xmlns:mv="urn:schemas-microsoft-com:mac:vml">
                  <w:pict>
                    <v:group w14:anchorId="073B0142" id="Group 201" o:spid="_x0000_s1026" alt="colored graphic boxes" style="position:absolute;margin-left:-4.15pt;margin-top:-49.2pt;width:242.35pt;height:121.6pt;rotation:180;z-index:-251617280;mso-position-vertical-relative:page;mso-width-relative:margin;mso-height-relative:margin" coordsize="26886,135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">
                      <v:rect id="Rectangle 202" o:spid="_x0000_s1027" style="position:absolute;left:17742;width:9144;height:91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" fillcolor="#00b0f0 [3204]" stroked="f" strokeweight="1pt"/>
                      <v:rect id="Rectangle 203" o:spid="_x0000_s1028" style="position:absolute;left:8734;top:3002;width:6134;height:61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" fillcolor="#93e2ff [1300]" stroked="f" strokeweight="1pt"/>
                      <v:rect id="Rectangle 204" o:spid="_x0000_s1029" style="position:absolute;left:13647;top:7369;width:6137;height:613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" fillcolor="#5dd3ff [1940]" stroked="f" strokeweight="1pt"/>
                      <v:rect id="Rectangle 205" o:spid="_x0000_s1030" style="position:absolute;top:5732;width:4495;height:44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" fillcolor="#b2d7e8 [1301]" stroked="f"/>
                      <v:rect id="Rectangle 206" o:spid="_x0000_s1031" style="position:absolute;left:5459;top:9007;width:4222;height:422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" fillcolor="#2f4b83 [3207]" stroked="f"/>
                      <w10:wrap anchory="page"/>
                    </v:group>
                  </w:pict>
                </mc:Fallback>
              </mc:AlternateContent>
            </w:r>
          </w:p>
        </w:tc>
        <w:tc>
          <w:tcPr>
            <w:tcW w:w="5280" w:type="dxa"/>
          </w:tcPr>
          <w:p w14:paraId="3131255B" w14:textId="6226845E" w:rsidR="00793464" w:rsidRDefault="00793464" w:rsidP="00793464">
            <w:pPr>
              <w:pStyle w:val="Caption"/>
            </w:pPr>
          </w:p>
          <w:p w14:paraId="2FFEF28C" w14:textId="77777777" w:rsidR="00793464" w:rsidRDefault="00793464" w:rsidP="00793464">
            <w:pPr>
              <w:pStyle w:val="Heading4"/>
              <w:jc w:val="center"/>
              <w:rPr>
                <w:sz w:val="52"/>
                <w:szCs w:val="52"/>
              </w:rPr>
            </w:pPr>
          </w:p>
          <w:p w14:paraId="16842527" w14:textId="0D7DD91D" w:rsidR="00793464" w:rsidRPr="00793464" w:rsidRDefault="00793464" w:rsidP="00793464">
            <w:pPr>
              <w:pStyle w:val="Heading4"/>
              <w:jc w:val="center"/>
              <w:rPr>
                <w:sz w:val="52"/>
                <w:szCs w:val="52"/>
              </w:rPr>
            </w:pPr>
            <w:r w:rsidRPr="00793464">
              <w:rPr>
                <w:sz w:val="52"/>
                <w:szCs w:val="52"/>
              </w:rPr>
              <w:t>GUEST ACCESS</w:t>
            </w:r>
          </w:p>
          <w:p w14:paraId="67F9A0D7" w14:textId="3C4A4872" w:rsidR="00FB3767" w:rsidRDefault="00FB3767" w:rsidP="00793464">
            <w:pPr>
              <w:ind w:right="144"/>
            </w:pPr>
          </w:p>
        </w:tc>
        <w:tc>
          <w:tcPr>
            <w:tcW w:w="5280" w:type="dxa"/>
          </w:tcPr>
          <w:p w14:paraId="6E9C407A" w14:textId="6098D2AC" w:rsidR="00FB3767" w:rsidRDefault="001F1D98" w:rsidP="00997614">
            <w:pPr>
              <w:pStyle w:val="Heading1"/>
              <w:ind w:left="144" w:right="144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95104" behindDoc="1" locked="0" layoutInCell="1" allowOverlap="1" wp14:anchorId="2BA7E6FD" wp14:editId="3EC465E9">
                      <wp:simplePos x="0" y="0"/>
                      <wp:positionH relativeFrom="column">
                        <wp:posOffset>96502</wp:posOffset>
                      </wp:positionH>
                      <wp:positionV relativeFrom="page">
                        <wp:posOffset>-370205</wp:posOffset>
                      </wp:positionV>
                      <wp:extent cx="3448444" cy="1581830"/>
                      <wp:effectExtent l="0" t="0" r="0" b="0"/>
                      <wp:wrapNone/>
                      <wp:docPr id="17" name="Group 17" descr="colored graphic boxes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448444" cy="1581830"/>
                                <a:chOff x="0" y="0"/>
                                <a:chExt cx="2688609" cy="1350607"/>
                              </a:xfrm>
                            </wpg:grpSpPr>
                            <wps:wsp>
                              <wps:cNvPr id="11" name="Rectangle 11"/>
                              <wps:cNvSpPr/>
                              <wps:spPr>
                                <a:xfrm>
                                  <a:off x="1774209" y="0"/>
                                  <a:ext cx="914400" cy="9144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" name="Rectangle 12"/>
                              <wps:cNvSpPr/>
                              <wps:spPr>
                                <a:xfrm>
                                  <a:off x="873457" y="300250"/>
                                  <a:ext cx="613410" cy="61341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accent1">
                                    <a:lumMod val="40000"/>
                                    <a:lumOff val="60000"/>
                                  </a:schemeClr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" name="Rectangle 13"/>
                              <wps:cNvSpPr/>
                              <wps:spPr>
                                <a:xfrm>
                                  <a:off x="1364776" y="736979"/>
                                  <a:ext cx="613628" cy="613628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accent1">
                                    <a:lumMod val="60000"/>
                                    <a:lumOff val="40000"/>
                                  </a:schemeClr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" name="Rectangle 15"/>
                              <wps:cNvSpPr/>
                              <wps:spPr>
                                <a:xfrm>
                                  <a:off x="0" y="573205"/>
                                  <a:ext cx="449580" cy="44958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accent4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" name="Rectangle 16"/>
                              <wps:cNvSpPr/>
                              <wps:spPr>
                                <a:xfrm>
                                  <a:off x="545911" y="900752"/>
                                  <a:ext cx="422275" cy="42227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accent2">
                                    <a:lumMod val="40000"/>
                                    <a:lumOff val="60000"/>
                                  </a:schemeClr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mo="http://schemas.microsoft.com/office/mac/office/2008/main" xmlns:mv="urn:schemas-microsoft-com:mac:vml">
                  <w:pict>
                    <v:group w14:anchorId="2DBD06B4" id="Group 17" o:spid="_x0000_s1026" alt="colored graphic boxes" style="position:absolute;margin-left:7.6pt;margin-top:-29.15pt;width:271.55pt;height:124.55pt;z-index:-251621376;mso-position-vertical-relative:page;mso-width-relative:margin;mso-height-relative:margin" coordsize="26886,135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">
                      <v:rect id="Rectangle 11" o:spid="_x0000_s1027" style="position:absolute;left:17742;width:9144;height:91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" fillcolor="#00b0f0 [3204]" stroked="f" strokeweight="1pt"/>
                      <v:rect id="Rectangle 12" o:spid="_x0000_s1028" style="position:absolute;left:8734;top:3002;width:6134;height:61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" fillcolor="#93e2ff [1300]" stroked="f" strokeweight="1pt"/>
                      <v:rect id="Rectangle 13" o:spid="_x0000_s1029" style="position:absolute;left:13647;top:7369;width:6137;height:613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" fillcolor="#5dd3ff [1940]" stroked="f" strokeweight="1pt"/>
                      <v:rect id="Rectangle 15" o:spid="_x0000_s1030" style="position:absolute;top:5732;width:4495;height:44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" fillcolor="#2f4b83 [3207]" stroked="f"/>
                      <v:rect id="Rectangle 16" o:spid="_x0000_s1031" style="position:absolute;left:5459;top:9007;width:4222;height:422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" fillcolor="#b2d7e8 [1301]" stroked="f" strokeweight="1pt"/>
                      <w10:wrap anchory="page"/>
                    </v:group>
                  </w:pict>
                </mc:Fallback>
              </mc:AlternateContent>
            </w:r>
          </w:p>
        </w:tc>
      </w:tr>
      <w:tr w:rsidR="00FB3767" w14:paraId="28E507C9" w14:textId="77777777" w:rsidTr="0092124E">
        <w:trPr>
          <w:trHeight w:val="4869"/>
        </w:trPr>
        <w:tc>
          <w:tcPr>
            <w:tcW w:w="5280" w:type="dxa"/>
          </w:tcPr>
          <w:p w14:paraId="0E41ACAC" w14:textId="77777777" w:rsidR="00FB3767" w:rsidRDefault="00491776" w:rsidP="00997614">
            <w:pPr>
              <w:ind w:left="144" w:right="144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02272" behindDoc="1" locked="0" layoutInCell="1" allowOverlap="1" wp14:anchorId="5673DADE" wp14:editId="35A058A8">
                      <wp:simplePos x="0" y="0"/>
                      <wp:positionH relativeFrom="column">
                        <wp:posOffset>1587679</wp:posOffset>
                      </wp:positionH>
                      <wp:positionV relativeFrom="paragraph">
                        <wp:posOffset>4561205</wp:posOffset>
                      </wp:positionV>
                      <wp:extent cx="4876165" cy="1801495"/>
                      <wp:effectExtent l="0" t="0" r="635" b="8255"/>
                      <wp:wrapNone/>
                      <wp:docPr id="213" name="Group 213" descr="colored graphic boxes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876165" cy="1801495"/>
                                <a:chOff x="0" y="-16782"/>
                                <a:chExt cx="2222828" cy="821921"/>
                              </a:xfrm>
                            </wpg:grpSpPr>
                            <wpg:grpSp>
                              <wpg:cNvPr id="18" name="Group 18"/>
                              <wpg:cNvGrpSpPr/>
                              <wpg:grpSpPr>
                                <a:xfrm>
                                  <a:off x="0" y="68239"/>
                                  <a:ext cx="873451" cy="438582"/>
                                  <a:chOff x="0" y="0"/>
                                  <a:chExt cx="2688609" cy="1350607"/>
                                </a:xfrm>
                              </wpg:grpSpPr>
                              <wps:wsp>
                                <wps:cNvPr id="19" name="Rectangle 19"/>
                                <wps:cNvSpPr/>
                                <wps:spPr>
                                  <a:xfrm>
                                    <a:off x="1774209" y="0"/>
                                    <a:ext cx="914400" cy="91440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0" name="Rectangle 20"/>
                                <wps:cNvSpPr/>
                                <wps:spPr>
                                  <a:xfrm>
                                    <a:off x="873457" y="300250"/>
                                    <a:ext cx="613410" cy="61341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accent1">
                                      <a:lumMod val="40000"/>
                                      <a:lumOff val="60000"/>
                                    </a:schemeClr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1" name="Rectangle 21"/>
                                <wps:cNvSpPr/>
                                <wps:spPr>
                                  <a:xfrm>
                                    <a:off x="1364776" y="736979"/>
                                    <a:ext cx="613628" cy="613628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accent1">
                                      <a:lumMod val="60000"/>
                                      <a:lumOff val="40000"/>
                                    </a:schemeClr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6" name="Rectangle 26"/>
                                <wps:cNvSpPr/>
                                <wps:spPr>
                                  <a:xfrm>
                                    <a:off x="0" y="573205"/>
                                    <a:ext cx="449580" cy="44958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accent2">
                                      <a:lumMod val="40000"/>
                                      <a:lumOff val="60000"/>
                                    </a:schemeClr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9" name="Rectangle 29"/>
                                <wps:cNvSpPr/>
                                <wps:spPr>
                                  <a:xfrm>
                                    <a:off x="545911" y="900752"/>
                                    <a:ext cx="422275" cy="42227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2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g:grpSp>
                              <wpg:cNvPr id="207" name="Group 207"/>
                              <wpg:cNvGrpSpPr/>
                              <wpg:grpSpPr>
                                <a:xfrm>
                                  <a:off x="750627" y="-16782"/>
                                  <a:ext cx="1472201" cy="821921"/>
                                  <a:chOff x="0" y="-27577"/>
                                  <a:chExt cx="2416864" cy="1350607"/>
                                </a:xfrm>
                              </wpg:grpSpPr>
                              <wps:wsp>
                                <wps:cNvPr id="208" name="Rectangle 208"/>
                                <wps:cNvSpPr/>
                                <wps:spPr>
                                  <a:xfrm>
                                    <a:off x="1502464" y="-27577"/>
                                    <a:ext cx="914400" cy="91440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09" name="Rectangle 209"/>
                                <wps:cNvSpPr/>
                                <wps:spPr>
                                  <a:xfrm>
                                    <a:off x="601711" y="272673"/>
                                    <a:ext cx="613410" cy="61341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accent1">
                                      <a:lumMod val="40000"/>
                                      <a:lumOff val="60000"/>
                                    </a:schemeClr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10" name="Rectangle 210"/>
                                <wps:cNvSpPr/>
                                <wps:spPr>
                                  <a:xfrm>
                                    <a:off x="1093031" y="709402"/>
                                    <a:ext cx="613628" cy="613628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accent1">
                                      <a:lumMod val="60000"/>
                                      <a:lumOff val="40000"/>
                                    </a:schemeClr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11" name="Rectangle 211"/>
                                <wps:cNvSpPr/>
                                <wps:spPr>
                                  <a:xfrm>
                                    <a:off x="0" y="573205"/>
                                    <a:ext cx="449580" cy="44958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accent4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12" name="Rectangle 212"/>
                                <wps:cNvSpPr/>
                                <wps:spPr>
                                  <a:xfrm>
                                    <a:off x="274166" y="873175"/>
                                    <a:ext cx="422275" cy="42227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accent2">
                                      <a:lumMod val="40000"/>
                                      <a:lumOff val="60000"/>
                                    </a:schemeClr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mo="http://schemas.microsoft.com/office/mac/office/2008/main" xmlns:mv="urn:schemas-microsoft-com:mac:vml">
                  <w:pict>
                    <v:group w14:anchorId="61B9AC28" id="Group 213" o:spid="_x0000_s1026" alt="colored graphic boxes" style="position:absolute;margin-left:125pt;margin-top:359.15pt;width:383.95pt;height:141.85pt;z-index:-251614208;mso-width-relative:margin;mso-height-relative:margin" coordorigin=",-167" coordsize="22228,82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">
                      <v:group id="Group 18" o:spid="_x0000_s1027" style="position:absolute;top:682;width:8734;height:4386" coordsize="26886,13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84c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">
                        <v:rect id="Rectangle 19" o:spid="_x0000_s1028" style="position:absolute;left:17742;width:9144;height:91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" fillcolor="#00b0f0 [3204]" stroked="f" strokeweight="1pt"/>
                        <v:rect id="Rectangle 20" o:spid="_x0000_s1029" style="position:absolute;left:8734;top:3002;width:6134;height:61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" fillcolor="#93e2ff [1300]" stroked="f" strokeweight="1pt"/>
                        <v:rect id="Rectangle 21" o:spid="_x0000_s1030" style="position:absolute;left:13647;top:7369;width:6137;height:613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" fillcolor="#5dd3ff [1940]" stroked="f" strokeweight="1pt"/>
                        <v:rect id="Rectangle 26" o:spid="_x0000_s1031" style="position:absolute;top:5732;width:4495;height:44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" fillcolor="#b2d7e8 [1301]" stroked="f" strokeweight="1pt"/>
                        <v:rect id="Rectangle 29" o:spid="_x0000_s1032" style="position:absolute;left:5459;top:9007;width:4222;height:422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" fillcolor="white [3214]" stroked="f" strokeweight="1pt"/>
                      </v:group>
                      <v:group id="Group 207" o:spid="_x0000_s1033" style="position:absolute;left:7506;top:-167;width:14722;height:8218" coordorigin=",-275" coordsize="24168,13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">
                        <v:rect id="Rectangle 208" o:spid="_x0000_s1034" style="position:absolute;left:15024;top:-275;width:9144;height:91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" fillcolor="#00b0f0 [3204]" stroked="f" strokeweight="1pt"/>
                        <v:rect id="Rectangle 209" o:spid="_x0000_s1035" style="position:absolute;left:6017;top:2726;width:6134;height:61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" fillcolor="#93e2ff [1300]" stroked="f" strokeweight="1pt"/>
                        <v:rect id="Rectangle 210" o:spid="_x0000_s1036" style="position:absolute;left:10930;top:7094;width:6136;height:61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" fillcolor="#5dd3ff [1940]" stroked="f" strokeweight="1pt"/>
                        <v:rect id="Rectangle 211" o:spid="_x0000_s1037" style="position:absolute;top:5732;width:4495;height:44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" fillcolor="#2f4b83 [3207]" stroked="f" strokeweight="1pt"/>
                        <v:rect id="Rectangle 212" o:spid="_x0000_s1038" style="position:absolute;left:2741;top:8731;width:4223;height:422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" fillcolor="#b2d7e8 [1301]" stroked="f" strokeweight="1pt"/>
                      </v:group>
                    </v:group>
                  </w:pict>
                </mc:Fallback>
              </mc:AlternateContent>
            </w:r>
            <w:r w:rsidR="00022169">
              <w:rPr>
                <w:noProof/>
              </w:rPr>
              <mc:AlternateContent>
                <mc:Choice Requires="wps">
                  <w:drawing>
                    <wp:inline distT="0" distB="0" distL="0" distR="0" wp14:anchorId="6375EEFC" wp14:editId="02A48429">
                      <wp:extent cx="2759203" cy="5133975"/>
                      <wp:effectExtent l="0" t="0" r="0" b="0"/>
                      <wp:docPr id="10" name="Text Box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759203" cy="513397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82355E1" w14:textId="77777777" w:rsidR="00403EE1" w:rsidRPr="00C02EAF" w:rsidRDefault="00403EE1" w:rsidP="00403EE1">
                                  <w:pPr>
                                    <w:ind w:left="346" w:hanging="346"/>
                                  </w:pPr>
                                </w:p>
                                <w:p w14:paraId="3CDC484D" w14:textId="77777777" w:rsidR="00403EE1" w:rsidRPr="00C02EAF" w:rsidRDefault="00403EE1" w:rsidP="00403EE1">
                                  <w:pPr>
                                    <w:pStyle w:val="Body5"/>
                                    <w:rPr>
                                      <w:rFonts w:asciiTheme="minorHAnsi" w:hAnsiTheme="minorHAnsi"/>
                                      <w:b/>
                                      <w:bCs/>
                                      <w:color w:val="002060"/>
                                      <w:sz w:val="24"/>
                                      <w:szCs w:val="24"/>
                                    </w:rPr>
                                  </w:pPr>
                                  <w:r w:rsidRPr="00C02EAF">
                                    <w:rPr>
                                      <w:rFonts w:asciiTheme="minorHAnsi" w:hAnsiTheme="minorHAnsi"/>
                                      <w:b/>
                                      <w:bCs/>
                                      <w:color w:val="002060"/>
                                      <w:sz w:val="24"/>
                                      <w:szCs w:val="24"/>
                                    </w:rPr>
                                    <w:t>Joining the network is simple</w:t>
                                  </w:r>
                                </w:p>
                                <w:p w14:paraId="69CE78C7" w14:textId="77777777" w:rsidR="00403EE1" w:rsidRPr="00C02EAF" w:rsidRDefault="00403EE1" w:rsidP="00403EE1">
                                  <w:pPr>
                                    <w:pStyle w:val="Body5"/>
                                    <w:rPr>
                                      <w:rFonts w:asciiTheme="minorHAnsi" w:hAnsiTheme="minorHAnsi"/>
                                      <w:i/>
                                      <w:iCs/>
                                      <w:color w:val="002060"/>
                                      <w:sz w:val="24"/>
                                      <w:szCs w:val="24"/>
                                    </w:rPr>
                                  </w:pPr>
                                  <w:r w:rsidRPr="00C02EAF">
                                    <w:rPr>
                                      <w:rFonts w:asciiTheme="minorHAnsi" w:hAnsiTheme="minorHAnsi"/>
                                      <w:i/>
                                      <w:iCs/>
                                      <w:color w:val="002060"/>
                                      <w:sz w:val="24"/>
                                      <w:szCs w:val="24"/>
                                    </w:rPr>
                                    <w:t>(This applies to each device)</w:t>
                                  </w:r>
                                </w:p>
                                <w:p w14:paraId="55F4BCF8" w14:textId="77777777" w:rsidR="00403EE1" w:rsidRPr="00C02EAF" w:rsidRDefault="00403EE1" w:rsidP="00403EE1">
                                  <w:pPr>
                                    <w:pStyle w:val="Body5"/>
                                    <w:jc w:val="left"/>
                                    <w:rPr>
                                      <w:rFonts w:asciiTheme="minorHAnsi" w:hAnsiTheme="minorHAnsi"/>
                                      <w:color w:val="002060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5AD51D92" w14:textId="77777777" w:rsidR="00403EE1" w:rsidRPr="00C02EAF" w:rsidRDefault="00403EE1" w:rsidP="00403EE1">
                                  <w:pPr>
                                    <w:pStyle w:val="Body5"/>
                                    <w:ind w:left="346"/>
                                    <w:jc w:val="left"/>
                                    <w:rPr>
                                      <w:rFonts w:asciiTheme="minorHAnsi" w:hAnsiTheme="minorHAnsi"/>
                                      <w:color w:val="002060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7F0B1B77" w14:textId="3DAF8BF3" w:rsidR="00403EE1" w:rsidRPr="00C02EAF" w:rsidRDefault="00403EE1" w:rsidP="00403EE1">
                                  <w:pPr>
                                    <w:pStyle w:val="Body5"/>
                                    <w:numPr>
                                      <w:ilvl w:val="0"/>
                                      <w:numId w:val="13"/>
                                    </w:numPr>
                                    <w:jc w:val="left"/>
                                    <w:rPr>
                                      <w:rFonts w:asciiTheme="minorHAnsi" w:hAnsiTheme="minorHAnsi"/>
                                      <w:color w:val="002060"/>
                                      <w:sz w:val="24"/>
                                      <w:szCs w:val="24"/>
                                    </w:rPr>
                                  </w:pPr>
                                  <w:r w:rsidRPr="00C02EAF">
                                    <w:rPr>
                                      <w:rFonts w:asciiTheme="minorHAnsi" w:hAnsiTheme="minorHAnsi"/>
                                      <w:color w:val="002060"/>
                                      <w:sz w:val="24"/>
                                      <w:szCs w:val="24"/>
                                    </w:rPr>
                                    <w:t>Select the open "</w:t>
                                  </w:r>
                                  <w:proofErr w:type="spellStart"/>
                                  <w:r w:rsidRPr="00C02EAF">
                                    <w:rPr>
                                      <w:rFonts w:asciiTheme="minorHAnsi" w:hAnsiTheme="minorHAnsi"/>
                                      <w:color w:val="002060"/>
                                      <w:sz w:val="24"/>
                                      <w:szCs w:val="24"/>
                                    </w:rPr>
                                    <w:t>TrioTownHomes</w:t>
                                  </w:r>
                                  <w:proofErr w:type="spellEnd"/>
                                  <w:r w:rsidRPr="00C02EAF">
                                    <w:rPr>
                                      <w:rFonts w:asciiTheme="minorHAnsi" w:hAnsiTheme="minorHAnsi"/>
                                      <w:color w:val="002060"/>
                                      <w:sz w:val="24"/>
                                      <w:szCs w:val="24"/>
                                    </w:rPr>
                                    <w:t xml:space="preserve">" </w:t>
                                  </w:r>
                                  <w:r w:rsidR="00C02EAF" w:rsidRPr="00C02EAF">
                                    <w:rPr>
                                      <w:rFonts w:asciiTheme="minorHAnsi" w:hAnsiTheme="minorHAnsi"/>
                                      <w:color w:val="002060"/>
                                      <w:sz w:val="24"/>
                                      <w:szCs w:val="24"/>
                                    </w:rPr>
                                    <w:t>WIFI</w:t>
                                  </w:r>
                                  <w:r w:rsidRPr="00C02EAF">
                                    <w:rPr>
                                      <w:rFonts w:asciiTheme="minorHAnsi" w:hAnsiTheme="minorHAnsi"/>
                                      <w:color w:val="002060"/>
                                      <w:sz w:val="24"/>
                                      <w:szCs w:val="24"/>
                                    </w:rPr>
                                    <w:t xml:space="preserve"> SSID on your </w:t>
                                  </w:r>
                                  <w:r w:rsidR="00C02EAF" w:rsidRPr="00C02EAF">
                                    <w:rPr>
                                      <w:rFonts w:asciiTheme="minorHAnsi" w:hAnsiTheme="minorHAnsi"/>
                                      <w:color w:val="002060"/>
                                      <w:sz w:val="24"/>
                                      <w:szCs w:val="24"/>
                                    </w:rPr>
                                    <w:t>WIFI</w:t>
                                  </w:r>
                                  <w:r w:rsidRPr="00C02EAF">
                                    <w:rPr>
                                      <w:rFonts w:asciiTheme="minorHAnsi" w:hAnsiTheme="minorHAnsi"/>
                                      <w:color w:val="002060"/>
                                      <w:sz w:val="24"/>
                                      <w:szCs w:val="24"/>
                                    </w:rPr>
                                    <w:t xml:space="preserve"> enabled device. </w:t>
                                  </w:r>
                                </w:p>
                                <w:p w14:paraId="6829AFBF" w14:textId="77777777" w:rsidR="00403EE1" w:rsidRPr="00C02EAF" w:rsidRDefault="00403EE1" w:rsidP="00403EE1">
                                  <w:pPr>
                                    <w:pStyle w:val="Body5"/>
                                    <w:jc w:val="left"/>
                                    <w:rPr>
                                      <w:rFonts w:asciiTheme="minorHAnsi" w:hAnsiTheme="minorHAnsi"/>
                                      <w:color w:val="002060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2248149F" w14:textId="77777777" w:rsidR="00403EE1" w:rsidRPr="00C02EAF" w:rsidRDefault="00403EE1" w:rsidP="00403EE1">
                                  <w:pPr>
                                    <w:pStyle w:val="Body5"/>
                                    <w:jc w:val="left"/>
                                    <w:rPr>
                                      <w:rFonts w:asciiTheme="minorHAnsi" w:hAnsiTheme="minorHAnsi"/>
                                      <w:color w:val="002060"/>
                                      <w:sz w:val="24"/>
                                      <w:szCs w:val="24"/>
                                    </w:rPr>
                                  </w:pPr>
                                  <w:r w:rsidRPr="00C02EAF">
                                    <w:rPr>
                                      <w:rFonts w:asciiTheme="minorHAnsi" w:hAnsiTheme="minorHAnsi"/>
                                      <w:color w:val="002060"/>
                                      <w:sz w:val="24"/>
                                      <w:szCs w:val="24"/>
                                    </w:rPr>
                                    <w:t>2.  Open a web browser.  (A login page should open automatically.)</w:t>
                                  </w:r>
                                </w:p>
                                <w:p w14:paraId="424BD042" w14:textId="77777777" w:rsidR="00403EE1" w:rsidRPr="00C02EAF" w:rsidRDefault="00403EE1" w:rsidP="00403EE1">
                                  <w:pPr>
                                    <w:pStyle w:val="Body5"/>
                                    <w:jc w:val="left"/>
                                    <w:rPr>
                                      <w:rFonts w:asciiTheme="minorHAnsi" w:hAnsiTheme="minorHAnsi"/>
                                      <w:color w:val="002060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71814C2A" w14:textId="77777777" w:rsidR="00403EE1" w:rsidRPr="00C02EAF" w:rsidRDefault="00403EE1" w:rsidP="00403EE1">
                                  <w:pPr>
                                    <w:pStyle w:val="Body5"/>
                                    <w:jc w:val="left"/>
                                    <w:rPr>
                                      <w:rFonts w:asciiTheme="minorHAnsi" w:hAnsiTheme="minorHAnsi"/>
                                      <w:color w:val="002060"/>
                                      <w:sz w:val="24"/>
                                      <w:szCs w:val="24"/>
                                    </w:rPr>
                                  </w:pPr>
                                  <w:r w:rsidRPr="00C02EAF">
                                    <w:rPr>
                                      <w:rFonts w:asciiTheme="minorHAnsi" w:hAnsiTheme="minorHAnsi"/>
                                      <w:color w:val="002060"/>
                                      <w:sz w:val="24"/>
                                      <w:szCs w:val="24"/>
                                    </w:rPr>
                                    <w:t>3.  Login using the credentials on this brochure</w:t>
                                  </w:r>
                                  <w:r w:rsidRPr="00C02EAF">
                                    <w:rPr>
                                      <w:rFonts w:asciiTheme="minorHAnsi" w:hAnsiTheme="minorHAnsi"/>
                                      <w:color w:val="002060"/>
                                      <w:sz w:val="24"/>
                                      <w:szCs w:val="24"/>
                                    </w:rPr>
                                    <w:tab/>
                                  </w:r>
                                </w:p>
                                <w:p w14:paraId="0853DF72" w14:textId="77777777" w:rsidR="00403EE1" w:rsidRPr="00C02EAF" w:rsidRDefault="00403EE1" w:rsidP="00403EE1">
                                  <w:pPr>
                                    <w:pStyle w:val="Body5"/>
                                    <w:jc w:val="left"/>
                                    <w:rPr>
                                      <w:rFonts w:asciiTheme="minorHAnsi" w:hAnsiTheme="minorHAnsi"/>
                                      <w:color w:val="002060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14AFD961" w14:textId="614C2B88" w:rsidR="00403EE1" w:rsidRPr="00C02EAF" w:rsidRDefault="00403EE1" w:rsidP="00403EE1">
                                  <w:pPr>
                                    <w:pStyle w:val="Body5"/>
                                    <w:jc w:val="left"/>
                                    <w:rPr>
                                      <w:rFonts w:asciiTheme="minorHAnsi" w:hAnsiTheme="minorHAnsi"/>
                                      <w:color w:val="002060"/>
                                      <w:sz w:val="24"/>
                                      <w:szCs w:val="24"/>
                                    </w:rPr>
                                  </w:pPr>
                                  <w:r w:rsidRPr="00C02EAF">
                                    <w:rPr>
                                      <w:rFonts w:asciiTheme="minorHAnsi" w:hAnsiTheme="minorHAnsi"/>
                                      <w:color w:val="002060"/>
                                      <w:sz w:val="24"/>
                                      <w:szCs w:val="24"/>
                                    </w:rPr>
                                    <w:t>4.  Using standard browser settings, you should only have to log in a single time.  Our system is designed</w:t>
                                  </w:r>
                                  <w:r w:rsidR="008E486F">
                                    <w:rPr>
                                      <w:rFonts w:asciiTheme="minorHAnsi" w:hAnsiTheme="minorHAnsi"/>
                                      <w:color w:val="00206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="00F6798A" w:rsidRPr="00C02EAF">
                                    <w:rPr>
                                      <w:rFonts w:asciiTheme="minorHAnsi" w:hAnsiTheme="minorHAnsi"/>
                                      <w:color w:val="002060"/>
                                      <w:sz w:val="24"/>
                                      <w:szCs w:val="24"/>
                                    </w:rPr>
                                    <w:t xml:space="preserve">to </w:t>
                                  </w:r>
                                  <w:r w:rsidRPr="00C02EAF">
                                    <w:rPr>
                                      <w:rFonts w:asciiTheme="minorHAnsi" w:hAnsiTheme="minorHAnsi"/>
                                      <w:color w:val="002060"/>
                                      <w:sz w:val="24"/>
                                      <w:szCs w:val="24"/>
                                    </w:rPr>
                                    <w:t xml:space="preserve">remember your device the next time you use the network. </w:t>
                                  </w:r>
                                </w:p>
                                <w:p w14:paraId="39332439" w14:textId="77777777" w:rsidR="00403EE1" w:rsidRPr="00C02EAF" w:rsidRDefault="00403EE1" w:rsidP="00403EE1">
                                  <w:pPr>
                                    <w:pStyle w:val="Body5"/>
                                    <w:jc w:val="left"/>
                                    <w:rPr>
                                      <w:rFonts w:asciiTheme="minorHAnsi" w:hAnsiTheme="minorHAnsi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3679EE42" w14:textId="77777777" w:rsidR="00403EE1" w:rsidRPr="00F340DA" w:rsidRDefault="00403EE1" w:rsidP="00403EE1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002060"/>
                                      <w:sz w:val="24"/>
                                    </w:rPr>
                                  </w:pPr>
                                </w:p>
                                <w:p w14:paraId="5203DDB3" w14:textId="094CD959" w:rsidR="00022169" w:rsidRPr="00F340DA" w:rsidRDefault="00403EE1" w:rsidP="00403EE1">
                                  <w:pPr>
                                    <w:jc w:val="center"/>
                                    <w:rPr>
                                      <w:color w:val="002060"/>
                                      <w:szCs w:val="22"/>
                                    </w:rPr>
                                  </w:pPr>
                                  <w:r w:rsidRPr="00F340DA">
                                    <w:rPr>
                                      <w:b/>
                                      <w:bCs/>
                                      <w:color w:val="002060"/>
                                      <w:sz w:val="24"/>
                                    </w:rPr>
                                    <w:t>You DO NOT have to stay on the login page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mo="http://schemas.microsoft.com/office/mac/office/2008/main" xmlns:mv="urn:schemas-microsoft-com:mac:vml">
                  <w:pict>
                    <v:shapetype w14:anchorId="6375EEFC" id="_x0000_t202" coordsize="21600,21600" o:spt="202" path="m0,0l0,21600,21600,21600,21600,0xe">
                      <v:stroke joinstyle="miter"/>
                      <v:path gradientshapeok="t" o:connecttype="rect"/>
                    </v:shapetype>
                    <v:shape id="Text Box 10" o:spid="_x0000_s1026" type="#_x0000_t202" style="width:217.25pt;height:40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" filled="f" stroked="f" strokeweight=".5pt">
                      <v:textbox>
                        <w:txbxContent>
                          <w:p w14:paraId="682355E1" w14:textId="77777777" w:rsidR="00403EE1" w:rsidRPr="00C02EAF" w:rsidRDefault="00403EE1" w:rsidP="00403EE1">
                            <w:pPr>
                              <w:ind w:left="346" w:hanging="346"/>
                            </w:pPr>
                          </w:p>
                          <w:p w14:paraId="3CDC484D" w14:textId="77777777" w:rsidR="00403EE1" w:rsidRPr="00C02EAF" w:rsidRDefault="00403EE1" w:rsidP="00403EE1">
                            <w:pPr>
                              <w:pStyle w:val="Body5"/>
                              <w:rPr>
                                <w:rFonts w:asciiTheme="minorHAnsi" w:hAnsiTheme="minorHAnsi"/>
                                <w:b/>
                                <w:bCs/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C02EAF">
                              <w:rPr>
                                <w:rFonts w:asciiTheme="minorHAnsi" w:hAnsiTheme="minorHAnsi"/>
                                <w:b/>
                                <w:bCs/>
                                <w:color w:val="002060"/>
                                <w:sz w:val="24"/>
                                <w:szCs w:val="24"/>
                              </w:rPr>
                              <w:t>Joining the network is simple</w:t>
                            </w:r>
                          </w:p>
                          <w:p w14:paraId="69CE78C7" w14:textId="77777777" w:rsidR="00403EE1" w:rsidRPr="00C02EAF" w:rsidRDefault="00403EE1" w:rsidP="00403EE1">
                            <w:pPr>
                              <w:pStyle w:val="Body5"/>
                              <w:rPr>
                                <w:rFonts w:asciiTheme="minorHAnsi" w:hAnsiTheme="minorHAnsi"/>
                                <w:i/>
                                <w:iCs/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C02EAF">
                              <w:rPr>
                                <w:rFonts w:asciiTheme="minorHAnsi" w:hAnsiTheme="minorHAnsi"/>
                                <w:i/>
                                <w:iCs/>
                                <w:color w:val="002060"/>
                                <w:sz w:val="24"/>
                                <w:szCs w:val="24"/>
                              </w:rPr>
                              <w:t>(This applies to each device)</w:t>
                            </w:r>
                          </w:p>
                          <w:p w14:paraId="55F4BCF8" w14:textId="77777777" w:rsidR="00403EE1" w:rsidRPr="00C02EAF" w:rsidRDefault="00403EE1" w:rsidP="00403EE1">
                            <w:pPr>
                              <w:pStyle w:val="Body5"/>
                              <w:jc w:val="left"/>
                              <w:rPr>
                                <w:rFonts w:asciiTheme="minorHAnsi" w:hAnsiTheme="minorHAnsi"/>
                                <w:color w:val="002060"/>
                                <w:sz w:val="24"/>
                                <w:szCs w:val="24"/>
                              </w:rPr>
                            </w:pPr>
                          </w:p>
                          <w:p w14:paraId="5AD51D92" w14:textId="77777777" w:rsidR="00403EE1" w:rsidRPr="00C02EAF" w:rsidRDefault="00403EE1" w:rsidP="00403EE1">
                            <w:pPr>
                              <w:pStyle w:val="Body5"/>
                              <w:ind w:left="346"/>
                              <w:jc w:val="left"/>
                              <w:rPr>
                                <w:rFonts w:asciiTheme="minorHAnsi" w:hAnsiTheme="minorHAnsi"/>
                                <w:color w:val="002060"/>
                                <w:sz w:val="24"/>
                                <w:szCs w:val="24"/>
                              </w:rPr>
                            </w:pPr>
                          </w:p>
                          <w:p w14:paraId="7F0B1B77" w14:textId="3DAF8BF3" w:rsidR="00403EE1" w:rsidRPr="00C02EAF" w:rsidRDefault="00403EE1" w:rsidP="00403EE1">
                            <w:pPr>
                              <w:pStyle w:val="Body5"/>
                              <w:numPr>
                                <w:ilvl w:val="0"/>
                                <w:numId w:val="13"/>
                              </w:numPr>
                              <w:jc w:val="left"/>
                              <w:rPr>
                                <w:rFonts w:asciiTheme="minorHAnsi" w:hAnsiTheme="minorHAnsi"/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C02EAF">
                              <w:rPr>
                                <w:rFonts w:asciiTheme="minorHAnsi" w:hAnsiTheme="minorHAnsi"/>
                                <w:color w:val="002060"/>
                                <w:sz w:val="24"/>
                                <w:szCs w:val="24"/>
                              </w:rPr>
                              <w:t>Select the open "</w:t>
                            </w:r>
                            <w:proofErr w:type="spellStart"/>
                            <w:r w:rsidRPr="00C02EAF">
                              <w:rPr>
                                <w:rFonts w:asciiTheme="minorHAnsi" w:hAnsiTheme="minorHAnsi"/>
                                <w:color w:val="002060"/>
                                <w:sz w:val="24"/>
                                <w:szCs w:val="24"/>
                              </w:rPr>
                              <w:t>TrioTownHomes</w:t>
                            </w:r>
                            <w:proofErr w:type="spellEnd"/>
                            <w:r w:rsidRPr="00C02EAF">
                              <w:rPr>
                                <w:rFonts w:asciiTheme="minorHAnsi" w:hAnsiTheme="minorHAnsi"/>
                                <w:color w:val="002060"/>
                                <w:sz w:val="24"/>
                                <w:szCs w:val="24"/>
                              </w:rPr>
                              <w:t xml:space="preserve">" </w:t>
                            </w:r>
                            <w:r w:rsidR="00C02EAF" w:rsidRPr="00C02EAF">
                              <w:rPr>
                                <w:rFonts w:asciiTheme="minorHAnsi" w:hAnsiTheme="minorHAnsi"/>
                                <w:color w:val="002060"/>
                                <w:sz w:val="24"/>
                                <w:szCs w:val="24"/>
                              </w:rPr>
                              <w:t>WIFI</w:t>
                            </w:r>
                            <w:r w:rsidRPr="00C02EAF">
                              <w:rPr>
                                <w:rFonts w:asciiTheme="minorHAnsi" w:hAnsiTheme="minorHAnsi"/>
                                <w:color w:val="002060"/>
                                <w:sz w:val="24"/>
                                <w:szCs w:val="24"/>
                              </w:rPr>
                              <w:t xml:space="preserve"> SSID on your </w:t>
                            </w:r>
                            <w:r w:rsidR="00C02EAF" w:rsidRPr="00C02EAF">
                              <w:rPr>
                                <w:rFonts w:asciiTheme="minorHAnsi" w:hAnsiTheme="minorHAnsi"/>
                                <w:color w:val="002060"/>
                                <w:sz w:val="24"/>
                                <w:szCs w:val="24"/>
                              </w:rPr>
                              <w:t>WIFI</w:t>
                            </w:r>
                            <w:r w:rsidRPr="00C02EAF">
                              <w:rPr>
                                <w:rFonts w:asciiTheme="minorHAnsi" w:hAnsiTheme="minorHAnsi"/>
                                <w:color w:val="002060"/>
                                <w:sz w:val="24"/>
                                <w:szCs w:val="24"/>
                              </w:rPr>
                              <w:t xml:space="preserve"> enabled device. </w:t>
                            </w:r>
                          </w:p>
                          <w:p w14:paraId="6829AFBF" w14:textId="77777777" w:rsidR="00403EE1" w:rsidRPr="00C02EAF" w:rsidRDefault="00403EE1" w:rsidP="00403EE1">
                            <w:pPr>
                              <w:pStyle w:val="Body5"/>
                              <w:jc w:val="left"/>
                              <w:rPr>
                                <w:rFonts w:asciiTheme="minorHAnsi" w:hAnsiTheme="minorHAnsi"/>
                                <w:color w:val="002060"/>
                                <w:sz w:val="24"/>
                                <w:szCs w:val="24"/>
                              </w:rPr>
                            </w:pPr>
                          </w:p>
                          <w:p w14:paraId="2248149F" w14:textId="77777777" w:rsidR="00403EE1" w:rsidRPr="00C02EAF" w:rsidRDefault="00403EE1" w:rsidP="00403EE1">
                            <w:pPr>
                              <w:pStyle w:val="Body5"/>
                              <w:jc w:val="left"/>
                              <w:rPr>
                                <w:rFonts w:asciiTheme="minorHAnsi" w:hAnsiTheme="minorHAnsi"/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C02EAF">
                              <w:rPr>
                                <w:rFonts w:asciiTheme="minorHAnsi" w:hAnsiTheme="minorHAnsi"/>
                                <w:color w:val="002060"/>
                                <w:sz w:val="24"/>
                                <w:szCs w:val="24"/>
                              </w:rPr>
                              <w:t>2.  Open a web browser.  (A login page should open automatically.)</w:t>
                            </w:r>
                          </w:p>
                          <w:p w14:paraId="424BD042" w14:textId="77777777" w:rsidR="00403EE1" w:rsidRPr="00C02EAF" w:rsidRDefault="00403EE1" w:rsidP="00403EE1">
                            <w:pPr>
                              <w:pStyle w:val="Body5"/>
                              <w:jc w:val="left"/>
                              <w:rPr>
                                <w:rFonts w:asciiTheme="minorHAnsi" w:hAnsiTheme="minorHAnsi"/>
                                <w:color w:val="002060"/>
                                <w:sz w:val="24"/>
                                <w:szCs w:val="24"/>
                              </w:rPr>
                            </w:pPr>
                          </w:p>
                          <w:p w14:paraId="71814C2A" w14:textId="77777777" w:rsidR="00403EE1" w:rsidRPr="00C02EAF" w:rsidRDefault="00403EE1" w:rsidP="00403EE1">
                            <w:pPr>
                              <w:pStyle w:val="Body5"/>
                              <w:jc w:val="left"/>
                              <w:rPr>
                                <w:rFonts w:asciiTheme="minorHAnsi" w:hAnsiTheme="minorHAnsi"/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C02EAF">
                              <w:rPr>
                                <w:rFonts w:asciiTheme="minorHAnsi" w:hAnsiTheme="minorHAnsi"/>
                                <w:color w:val="002060"/>
                                <w:sz w:val="24"/>
                                <w:szCs w:val="24"/>
                              </w:rPr>
                              <w:t>3.  Login using the credentials on this brochure</w:t>
                            </w:r>
                            <w:r w:rsidRPr="00C02EAF">
                              <w:rPr>
                                <w:rFonts w:asciiTheme="minorHAnsi" w:hAnsiTheme="minorHAnsi"/>
                                <w:color w:val="002060"/>
                                <w:sz w:val="24"/>
                                <w:szCs w:val="24"/>
                              </w:rPr>
                              <w:tab/>
                            </w:r>
                          </w:p>
                          <w:p w14:paraId="0853DF72" w14:textId="77777777" w:rsidR="00403EE1" w:rsidRPr="00C02EAF" w:rsidRDefault="00403EE1" w:rsidP="00403EE1">
                            <w:pPr>
                              <w:pStyle w:val="Body5"/>
                              <w:jc w:val="left"/>
                              <w:rPr>
                                <w:rFonts w:asciiTheme="minorHAnsi" w:hAnsiTheme="minorHAnsi"/>
                                <w:color w:val="002060"/>
                                <w:sz w:val="24"/>
                                <w:szCs w:val="24"/>
                              </w:rPr>
                            </w:pPr>
                          </w:p>
                          <w:p w14:paraId="14AFD961" w14:textId="614C2B88" w:rsidR="00403EE1" w:rsidRPr="00C02EAF" w:rsidRDefault="00403EE1" w:rsidP="00403EE1">
                            <w:pPr>
                              <w:pStyle w:val="Body5"/>
                              <w:jc w:val="left"/>
                              <w:rPr>
                                <w:rFonts w:asciiTheme="minorHAnsi" w:hAnsiTheme="minorHAnsi"/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C02EAF">
                              <w:rPr>
                                <w:rFonts w:asciiTheme="minorHAnsi" w:hAnsiTheme="minorHAnsi"/>
                                <w:color w:val="002060"/>
                                <w:sz w:val="24"/>
                                <w:szCs w:val="24"/>
                              </w:rPr>
                              <w:t>4.  Using standard browser settings, you should only have to log in a single time.  Our system is designed</w:t>
                            </w:r>
                            <w:r w:rsidR="008E486F">
                              <w:rPr>
                                <w:rFonts w:asciiTheme="minorHAnsi" w:hAnsiTheme="minorHAnsi"/>
                                <w:color w:val="00206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F6798A" w:rsidRPr="00C02EAF">
                              <w:rPr>
                                <w:rFonts w:asciiTheme="minorHAnsi" w:hAnsiTheme="minorHAnsi"/>
                                <w:color w:val="002060"/>
                                <w:sz w:val="24"/>
                                <w:szCs w:val="24"/>
                              </w:rPr>
                              <w:t xml:space="preserve">to </w:t>
                            </w:r>
                            <w:r w:rsidRPr="00C02EAF">
                              <w:rPr>
                                <w:rFonts w:asciiTheme="minorHAnsi" w:hAnsiTheme="minorHAnsi"/>
                                <w:color w:val="002060"/>
                                <w:sz w:val="24"/>
                                <w:szCs w:val="24"/>
                              </w:rPr>
                              <w:t xml:space="preserve">remember your device the next time you use the network. </w:t>
                            </w:r>
                          </w:p>
                          <w:p w14:paraId="39332439" w14:textId="77777777" w:rsidR="00403EE1" w:rsidRPr="00C02EAF" w:rsidRDefault="00403EE1" w:rsidP="00403EE1">
                            <w:pPr>
                              <w:pStyle w:val="Body5"/>
                              <w:jc w:val="left"/>
                              <w:rPr>
                                <w:rFonts w:asciiTheme="minorHAnsi" w:hAnsiTheme="minorHAnsi"/>
                                <w:sz w:val="24"/>
                                <w:szCs w:val="24"/>
                              </w:rPr>
                            </w:pPr>
                          </w:p>
                          <w:p w14:paraId="3679EE42" w14:textId="77777777" w:rsidR="00403EE1" w:rsidRPr="00F340DA" w:rsidRDefault="00403EE1" w:rsidP="00403EE1">
                            <w:pPr>
                              <w:jc w:val="center"/>
                              <w:rPr>
                                <w:b/>
                                <w:bCs/>
                                <w:color w:val="002060"/>
                                <w:sz w:val="24"/>
                              </w:rPr>
                            </w:pPr>
                          </w:p>
                          <w:p w14:paraId="5203DDB3" w14:textId="094CD959" w:rsidR="00022169" w:rsidRPr="00F340DA" w:rsidRDefault="00403EE1" w:rsidP="00403EE1">
                            <w:pPr>
                              <w:jc w:val="center"/>
                              <w:rPr>
                                <w:color w:val="002060"/>
                                <w:szCs w:val="22"/>
                              </w:rPr>
                            </w:pPr>
                            <w:r w:rsidRPr="00F340DA">
                              <w:rPr>
                                <w:b/>
                                <w:bCs/>
                                <w:color w:val="002060"/>
                                <w:sz w:val="24"/>
                              </w:rPr>
                              <w:t>You DO NOT have to stay on the login page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5280" w:type="dxa"/>
          </w:tcPr>
          <w:p w14:paraId="088A0CBE" w14:textId="77777777" w:rsidR="00FB3767" w:rsidRDefault="0092124E" w:rsidP="00997614">
            <w:pPr>
              <w:ind w:left="144" w:right="144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BB59C25" wp14:editId="4AEDF5AA">
                      <wp:extent cx="2920365" cy="4962525"/>
                      <wp:effectExtent l="0" t="0" r="0" b="0"/>
                      <wp:docPr id="14" name="Group 14" descr="Text Block" title="Text Block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20365" cy="4962525"/>
                                <a:chOff x="0" y="0"/>
                                <a:chExt cx="2920365" cy="3643632"/>
                              </a:xfrm>
                            </wpg:grpSpPr>
                            <wps:wsp>
                              <wps:cNvPr id="5" name="Text Box 5"/>
                              <wps:cNvSpPr txBox="1"/>
                              <wps:spPr>
                                <a:xfrm>
                                  <a:off x="0" y="0"/>
                                  <a:ext cx="2920365" cy="39660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C20E237" w14:textId="77777777" w:rsidR="00924BF8" w:rsidRDefault="00924BF8" w:rsidP="004A4695">
                                    <w:pPr>
                                      <w:pStyle w:val="Heading4"/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" name="Text Box 6"/>
                              <wps:cNvSpPr txBox="1"/>
                              <wps:spPr>
                                <a:xfrm>
                                  <a:off x="0" y="223793"/>
                                  <a:ext cx="2920365" cy="341983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A7CDE74" w14:textId="1D5B4B05" w:rsidR="00793464" w:rsidRPr="00C02EAF" w:rsidRDefault="00793464" w:rsidP="00793464">
                                    <w:pPr>
                                      <w:pStyle w:val="Body4"/>
                                      <w:rPr>
                                        <w:rFonts w:asciiTheme="minorHAnsi" w:hAnsiTheme="minorHAnsi"/>
                                        <w:color w:val="002060"/>
                                        <w:sz w:val="20"/>
                                        <w:szCs w:val="20"/>
                                      </w:rPr>
                                    </w:pPr>
                                    <w:r w:rsidRPr="00C02EAF">
                                      <w:rPr>
                                        <w:rFonts w:asciiTheme="minorHAnsi" w:hAnsiTheme="minorHAnsi"/>
                                        <w:color w:val="002060"/>
                                        <w:sz w:val="20"/>
                                        <w:szCs w:val="20"/>
                                      </w:rPr>
                                      <w:t xml:space="preserve">Guests using the Trio </w:t>
                                    </w:r>
                                    <w:r w:rsidR="00F6798A" w:rsidRPr="00C02EAF">
                                      <w:rPr>
                                        <w:rFonts w:asciiTheme="minorHAnsi" w:hAnsiTheme="minorHAnsi"/>
                                        <w:color w:val="002060"/>
                                        <w:sz w:val="20"/>
                                        <w:szCs w:val="20"/>
                                      </w:rPr>
                                      <w:t>Townh</w:t>
                                    </w:r>
                                    <w:r w:rsidRPr="00C02EAF">
                                      <w:rPr>
                                        <w:rFonts w:asciiTheme="minorHAnsi" w:hAnsiTheme="minorHAnsi"/>
                                        <w:color w:val="002060"/>
                                        <w:sz w:val="20"/>
                                        <w:szCs w:val="20"/>
                                      </w:rPr>
                                      <w:t>omes network will be asked to provide contact information. They will be assigned 1 GB data cap and default bandwidth of 10 Mbps.</w:t>
                                    </w:r>
                                  </w:p>
                                  <w:p w14:paraId="236EFBAF" w14:textId="77777777" w:rsidR="00793464" w:rsidRPr="00C02EAF" w:rsidRDefault="00793464" w:rsidP="00793464">
                                    <w:pPr>
                                      <w:pStyle w:val="Body4"/>
                                      <w:rPr>
                                        <w:rFonts w:asciiTheme="minorHAnsi" w:hAnsiTheme="minorHAnsi"/>
                                        <w:color w:val="002060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  <w:p w14:paraId="73BA1FA5" w14:textId="77777777" w:rsidR="00793464" w:rsidRPr="00C02EAF" w:rsidRDefault="00793464" w:rsidP="00793464">
                                    <w:pPr>
                                      <w:pStyle w:val="Body4"/>
                                      <w:rPr>
                                        <w:rFonts w:asciiTheme="minorHAnsi" w:hAnsiTheme="minorHAnsi"/>
                                        <w:color w:val="002060"/>
                                        <w:sz w:val="20"/>
                                        <w:szCs w:val="20"/>
                                      </w:rPr>
                                    </w:pPr>
                                    <w:r w:rsidRPr="00C02EAF">
                                      <w:rPr>
                                        <w:rFonts w:asciiTheme="minorHAnsi" w:hAnsiTheme="minorHAnsi"/>
                                        <w:color w:val="002060"/>
                                        <w:sz w:val="20"/>
                                        <w:szCs w:val="20"/>
                                      </w:rPr>
                                      <w:t>If they exceed their data cap, the account's bandwidth will be throttled back - easily allowing e-mails and texts - but limiting other activities.</w:t>
                                    </w:r>
                                  </w:p>
                                  <w:p w14:paraId="465CEA30" w14:textId="77777777" w:rsidR="00793464" w:rsidRPr="00C02EAF" w:rsidRDefault="00793464" w:rsidP="00793464">
                                    <w:pPr>
                                      <w:pStyle w:val="Body4"/>
                                      <w:rPr>
                                        <w:rFonts w:asciiTheme="minorHAnsi" w:hAnsiTheme="minorHAnsi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  <w:p w14:paraId="739DEAD1" w14:textId="3006079E" w:rsidR="00924BF8" w:rsidRPr="00C02EAF" w:rsidRDefault="00793464" w:rsidP="00793464">
                                    <w:pPr>
                                      <w:pStyle w:val="Address3"/>
                                      <w:rPr>
                                        <w:color w:val="002060"/>
                                        <w:sz w:val="20"/>
                                        <w:szCs w:val="20"/>
                                      </w:rPr>
                                    </w:pPr>
                                    <w:r w:rsidRPr="00C02EAF">
                                      <w:rPr>
                                        <w:color w:val="002060"/>
                                        <w:sz w:val="20"/>
                                        <w:szCs w:val="20"/>
                                      </w:rPr>
                                      <w:t xml:space="preserve">Guests can login to their accounts as well. From their account profiles they can provide a credit card and pay one-time fee(s) for an additional gigabyte of data download and increased bandwidth. </w:t>
                                    </w:r>
                                    <w:bookmarkStart w:id="0" w:name="_GoBack"/>
                                    <w:bookmarkEnd w:id="0"/>
                                    <w:r w:rsidRPr="00C02EAF">
                                      <w:rPr>
                                        <w:color w:val="002060"/>
                                        <w:sz w:val="20"/>
                                        <w:szCs w:val="20"/>
                                      </w:rPr>
                                      <w:t>This data expires after 30 days.</w:t>
                                    </w:r>
                                  </w:p>
                                  <w:p w14:paraId="7126DB8F" w14:textId="7AC1F80E" w:rsidR="00793464" w:rsidRPr="00C02EAF" w:rsidRDefault="00793464" w:rsidP="00793464">
                                    <w:pPr>
                                      <w:pStyle w:val="Address3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  <w:p w14:paraId="67D5B523" w14:textId="77777777" w:rsidR="00793464" w:rsidRPr="00C02EAF" w:rsidRDefault="00793464" w:rsidP="00793464">
                                    <w:pPr>
                                      <w:pStyle w:val="Subheading"/>
                                    </w:pPr>
                                  </w:p>
                                  <w:p w14:paraId="7A09DEBC" w14:textId="77777777" w:rsidR="00793464" w:rsidRPr="00C02EAF" w:rsidRDefault="00793464" w:rsidP="00793464">
                                    <w:pPr>
                                      <w:pStyle w:val="Subheading"/>
                                    </w:pPr>
                                  </w:p>
                                  <w:p w14:paraId="78A1E606" w14:textId="77777777" w:rsidR="00793464" w:rsidRPr="00C02EAF" w:rsidRDefault="00793464" w:rsidP="00793464">
                                    <w:pPr>
                                      <w:pStyle w:val="Subheading"/>
                                      <w:jc w:val="left"/>
                                      <w:rPr>
                                        <w:rFonts w:asciiTheme="minorHAnsi" w:hAnsiTheme="minorHAnsi"/>
                                        <w:color w:val="002060"/>
                                      </w:rPr>
                                    </w:pPr>
                                  </w:p>
                                  <w:p w14:paraId="558E387D" w14:textId="77777777" w:rsidR="00793464" w:rsidRPr="00C02EAF" w:rsidRDefault="00793464" w:rsidP="00793464">
                                    <w:pPr>
                                      <w:pStyle w:val="Subheading"/>
                                      <w:jc w:val="left"/>
                                      <w:rPr>
                                        <w:rFonts w:asciiTheme="minorHAnsi" w:hAnsiTheme="minorHAnsi"/>
                                        <w:color w:val="002060"/>
                                      </w:rPr>
                                    </w:pPr>
                                  </w:p>
                                  <w:p w14:paraId="1A16FD45" w14:textId="77777777" w:rsidR="00793464" w:rsidRPr="00C02EAF" w:rsidRDefault="00793464" w:rsidP="00793464">
                                    <w:pPr>
                                      <w:pStyle w:val="Subheading"/>
                                      <w:jc w:val="left"/>
                                      <w:rPr>
                                        <w:rFonts w:asciiTheme="minorHAnsi" w:hAnsiTheme="minorHAnsi"/>
                                        <w:color w:val="002060"/>
                                      </w:rPr>
                                    </w:pPr>
                                  </w:p>
                                  <w:p w14:paraId="4871DAE0" w14:textId="4C19EFF2" w:rsidR="00793464" w:rsidRPr="00C02EAF" w:rsidRDefault="00793464" w:rsidP="00793464">
                                    <w:pPr>
                                      <w:pStyle w:val="Subheading"/>
                                      <w:jc w:val="left"/>
                                      <w:rPr>
                                        <w:rFonts w:asciiTheme="minorHAnsi" w:hAnsiTheme="minorHAnsi"/>
                                        <w:color w:val="002060"/>
                                      </w:rPr>
                                    </w:pPr>
                                    <w:r w:rsidRPr="00C02EAF">
                                      <w:rPr>
                                        <w:rFonts w:asciiTheme="minorHAnsi" w:hAnsiTheme="minorHAnsi"/>
                                        <w:color w:val="002060"/>
                                      </w:rPr>
                                      <w:t>TRIO Townhomes &amp; Apartments</w:t>
                                    </w:r>
                                  </w:p>
                                  <w:p w14:paraId="52E6A169" w14:textId="77777777" w:rsidR="00793464" w:rsidRPr="00C02EAF" w:rsidRDefault="00793464" w:rsidP="00793464">
                                    <w:pPr>
                                      <w:pStyle w:val="Caption"/>
                                      <w:rPr>
                                        <w:rFonts w:asciiTheme="minorHAnsi" w:hAnsiTheme="minorHAnsi"/>
                                        <w:color w:val="002060"/>
                                        <w:sz w:val="20"/>
                                        <w:szCs w:val="20"/>
                                      </w:rPr>
                                    </w:pPr>
                                    <w:r w:rsidRPr="00C02EAF">
                                      <w:rPr>
                                        <w:rFonts w:asciiTheme="minorHAnsi" w:hAnsiTheme="minorHAnsi"/>
                                        <w:color w:val="002060"/>
                                        <w:sz w:val="20"/>
                                        <w:szCs w:val="20"/>
                                      </w:rPr>
                                      <w:t>4843 Pierce St Suite A, Allendale, MI 49401</w:t>
                                    </w:r>
                                  </w:p>
                                  <w:p w14:paraId="74CB1168" w14:textId="77777777" w:rsidR="00793464" w:rsidRPr="00C02EAF" w:rsidRDefault="00793464" w:rsidP="00793464">
                                    <w:pPr>
                                      <w:pStyle w:val="Caption"/>
                                      <w:rPr>
                                        <w:rFonts w:asciiTheme="minorHAnsi" w:hAnsiTheme="minorHAnsi"/>
                                        <w:color w:val="002060"/>
                                        <w:sz w:val="20"/>
                                        <w:szCs w:val="20"/>
                                      </w:rPr>
                                    </w:pPr>
                                    <w:r w:rsidRPr="00C02EAF">
                                      <w:rPr>
                                        <w:rFonts w:asciiTheme="minorHAnsi" w:hAnsiTheme="minorHAnsi"/>
                                        <w:color w:val="002060"/>
                                        <w:sz w:val="20"/>
                                        <w:szCs w:val="20"/>
                                        <w:lang w:val="it-IT"/>
                                      </w:rPr>
                                      <w:t>Phone: (616) 466-7844</w:t>
                                    </w:r>
                                  </w:p>
                                  <w:p w14:paraId="2D67C1F0" w14:textId="6AB40FDC" w:rsidR="00793464" w:rsidRPr="00C02EAF" w:rsidRDefault="00793464" w:rsidP="00793464">
                                    <w:pPr>
                                      <w:pStyle w:val="Caption"/>
                                      <w:rPr>
                                        <w:rFonts w:asciiTheme="minorHAnsi" w:hAnsiTheme="minorHAnsi"/>
                                        <w:color w:val="002060"/>
                                        <w:sz w:val="20"/>
                                        <w:szCs w:val="20"/>
                                      </w:rPr>
                                    </w:pPr>
                                    <w:r w:rsidRPr="00C02EAF">
                                      <w:rPr>
                                        <w:rFonts w:asciiTheme="minorHAnsi" w:hAnsiTheme="minorHAnsi"/>
                                        <w:color w:val="002060"/>
                                        <w:sz w:val="20"/>
                                        <w:szCs w:val="20"/>
                                      </w:rPr>
                                      <w:t>www.yourtrio.com</w:t>
                                    </w:r>
                                  </w:p>
                                  <w:p w14:paraId="7E561BB5" w14:textId="77777777" w:rsidR="00793464" w:rsidRPr="00C02EAF" w:rsidRDefault="00793464" w:rsidP="00793464">
                                    <w:pPr>
                                      <w:pStyle w:val="Address3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BB59C25" id="Group 14" o:spid="_x0000_s1027" alt="Title: Text Block - Description: Text Block" style="width:229.95pt;height:390.75pt;mso-position-horizontal-relative:char;mso-position-vertical-relative:line" coordsize="29203,364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"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Text Box 5" o:spid="_x0000_s1028" type="#_x0000_t202" style="position:absolute;width:29203;height:3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" filled="f" stroked="f" strokeweight=".5pt">
                        <v:textbox>
                          <w:txbxContent>
                            <w:p w14:paraId="6C20E237" w14:textId="77777777" w:rsidR="00924BF8" w:rsidRDefault="00924BF8" w:rsidP="004A4695">
                              <w:pPr>
                                <w:pStyle w:val="Heading4"/>
                                <w:jc w:val="center"/>
                              </w:pPr>
                            </w:p>
                          </w:txbxContent>
                        </v:textbox>
                      </v:shape>
                      <v:shape id="Text Box 6" o:spid="_x0000_s1029" type="#_x0000_t202" style="position:absolute;top:2237;width:29203;height:34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" filled="f" stroked="f" strokeweight=".5pt">
                        <v:textbox>
                          <w:txbxContent>
                            <w:p w14:paraId="7A7CDE74" w14:textId="1D5B4B05" w:rsidR="00793464" w:rsidRPr="00C02EAF" w:rsidRDefault="00793464" w:rsidP="00793464">
                              <w:pPr>
                                <w:pStyle w:val="Body4"/>
                                <w:rPr>
                                  <w:rFonts w:asciiTheme="minorHAnsi" w:hAnsiTheme="minorHAnsi"/>
                                  <w:color w:val="002060"/>
                                  <w:sz w:val="20"/>
                                  <w:szCs w:val="20"/>
                                </w:rPr>
                              </w:pPr>
                              <w:r w:rsidRPr="00C02EAF">
                                <w:rPr>
                                  <w:rFonts w:asciiTheme="minorHAnsi" w:hAnsiTheme="minorHAnsi"/>
                                  <w:color w:val="002060"/>
                                  <w:sz w:val="20"/>
                                  <w:szCs w:val="20"/>
                                </w:rPr>
                                <w:t xml:space="preserve">Guests using the Trio </w:t>
                              </w:r>
                              <w:r w:rsidR="00F6798A" w:rsidRPr="00C02EAF">
                                <w:rPr>
                                  <w:rFonts w:asciiTheme="minorHAnsi" w:hAnsiTheme="minorHAnsi"/>
                                  <w:color w:val="002060"/>
                                  <w:sz w:val="20"/>
                                  <w:szCs w:val="20"/>
                                </w:rPr>
                                <w:t>Townh</w:t>
                              </w:r>
                              <w:r w:rsidRPr="00C02EAF">
                                <w:rPr>
                                  <w:rFonts w:asciiTheme="minorHAnsi" w:hAnsiTheme="minorHAnsi"/>
                                  <w:color w:val="002060"/>
                                  <w:sz w:val="20"/>
                                  <w:szCs w:val="20"/>
                                </w:rPr>
                                <w:t>omes network will be asked to provide contact information. They will be assigned 1 GB data cap and default bandwidth of 10 Mbps.</w:t>
                              </w:r>
                            </w:p>
                            <w:p w14:paraId="236EFBAF" w14:textId="77777777" w:rsidR="00793464" w:rsidRPr="00C02EAF" w:rsidRDefault="00793464" w:rsidP="00793464">
                              <w:pPr>
                                <w:pStyle w:val="Body4"/>
                                <w:rPr>
                                  <w:rFonts w:asciiTheme="minorHAnsi" w:hAnsiTheme="minorHAnsi"/>
                                  <w:color w:val="002060"/>
                                  <w:sz w:val="20"/>
                                  <w:szCs w:val="20"/>
                                </w:rPr>
                              </w:pPr>
                            </w:p>
                            <w:p w14:paraId="73BA1FA5" w14:textId="77777777" w:rsidR="00793464" w:rsidRPr="00C02EAF" w:rsidRDefault="00793464" w:rsidP="00793464">
                              <w:pPr>
                                <w:pStyle w:val="Body4"/>
                                <w:rPr>
                                  <w:rFonts w:asciiTheme="minorHAnsi" w:hAnsiTheme="minorHAnsi"/>
                                  <w:color w:val="002060"/>
                                  <w:sz w:val="20"/>
                                  <w:szCs w:val="20"/>
                                </w:rPr>
                              </w:pPr>
                              <w:r w:rsidRPr="00C02EAF">
                                <w:rPr>
                                  <w:rFonts w:asciiTheme="minorHAnsi" w:hAnsiTheme="minorHAnsi"/>
                                  <w:color w:val="002060"/>
                                  <w:sz w:val="20"/>
                                  <w:szCs w:val="20"/>
                                </w:rPr>
                                <w:t>If they exceed their data cap, the account's bandwidth will be throttled back - easily allowing e-mails and texts - but limiting other activities.</w:t>
                              </w:r>
                            </w:p>
                            <w:p w14:paraId="465CEA30" w14:textId="77777777" w:rsidR="00793464" w:rsidRPr="00C02EAF" w:rsidRDefault="00793464" w:rsidP="00793464">
                              <w:pPr>
                                <w:pStyle w:val="Body4"/>
                                <w:rPr>
                                  <w:rFonts w:asciiTheme="minorHAnsi" w:hAnsiTheme="minorHAnsi"/>
                                  <w:sz w:val="20"/>
                                  <w:szCs w:val="20"/>
                                </w:rPr>
                              </w:pPr>
                            </w:p>
                            <w:p w14:paraId="739DEAD1" w14:textId="3006079E" w:rsidR="00924BF8" w:rsidRPr="00C02EAF" w:rsidRDefault="00793464" w:rsidP="00793464">
                              <w:pPr>
                                <w:pStyle w:val="Address3"/>
                                <w:rPr>
                                  <w:color w:val="002060"/>
                                  <w:sz w:val="20"/>
                                  <w:szCs w:val="20"/>
                                </w:rPr>
                              </w:pPr>
                              <w:r w:rsidRPr="00C02EAF">
                                <w:rPr>
                                  <w:color w:val="002060"/>
                                  <w:sz w:val="20"/>
                                  <w:szCs w:val="20"/>
                                </w:rPr>
                                <w:t xml:space="preserve">Guests can login to their accounts as well. From their account profiles they can provide a credit card and pay one-time fee(s) for an additional gigabyte of data download and increased bandwidth. </w:t>
                              </w:r>
                              <w:bookmarkStart w:id="1" w:name="_GoBack"/>
                              <w:bookmarkEnd w:id="1"/>
                              <w:r w:rsidRPr="00C02EAF">
                                <w:rPr>
                                  <w:color w:val="002060"/>
                                  <w:sz w:val="20"/>
                                  <w:szCs w:val="20"/>
                                </w:rPr>
                                <w:t>This data expires after 30 days.</w:t>
                              </w:r>
                            </w:p>
                            <w:p w14:paraId="7126DB8F" w14:textId="7AC1F80E" w:rsidR="00793464" w:rsidRPr="00C02EAF" w:rsidRDefault="00793464" w:rsidP="00793464">
                              <w:pPr>
                                <w:pStyle w:val="Address3"/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  <w:p w14:paraId="67D5B523" w14:textId="77777777" w:rsidR="00793464" w:rsidRPr="00C02EAF" w:rsidRDefault="00793464" w:rsidP="00793464">
                              <w:pPr>
                                <w:pStyle w:val="Subheading"/>
                              </w:pPr>
                            </w:p>
                            <w:p w14:paraId="7A09DEBC" w14:textId="77777777" w:rsidR="00793464" w:rsidRPr="00C02EAF" w:rsidRDefault="00793464" w:rsidP="00793464">
                              <w:pPr>
                                <w:pStyle w:val="Subheading"/>
                              </w:pPr>
                            </w:p>
                            <w:p w14:paraId="78A1E606" w14:textId="77777777" w:rsidR="00793464" w:rsidRPr="00C02EAF" w:rsidRDefault="00793464" w:rsidP="00793464">
                              <w:pPr>
                                <w:pStyle w:val="Subheading"/>
                                <w:jc w:val="left"/>
                                <w:rPr>
                                  <w:rFonts w:asciiTheme="minorHAnsi" w:hAnsiTheme="minorHAnsi"/>
                                  <w:color w:val="002060"/>
                                </w:rPr>
                              </w:pPr>
                            </w:p>
                            <w:p w14:paraId="558E387D" w14:textId="77777777" w:rsidR="00793464" w:rsidRPr="00C02EAF" w:rsidRDefault="00793464" w:rsidP="00793464">
                              <w:pPr>
                                <w:pStyle w:val="Subheading"/>
                                <w:jc w:val="left"/>
                                <w:rPr>
                                  <w:rFonts w:asciiTheme="minorHAnsi" w:hAnsiTheme="minorHAnsi"/>
                                  <w:color w:val="002060"/>
                                </w:rPr>
                              </w:pPr>
                            </w:p>
                            <w:p w14:paraId="1A16FD45" w14:textId="77777777" w:rsidR="00793464" w:rsidRPr="00C02EAF" w:rsidRDefault="00793464" w:rsidP="00793464">
                              <w:pPr>
                                <w:pStyle w:val="Subheading"/>
                                <w:jc w:val="left"/>
                                <w:rPr>
                                  <w:rFonts w:asciiTheme="minorHAnsi" w:hAnsiTheme="minorHAnsi"/>
                                  <w:color w:val="002060"/>
                                </w:rPr>
                              </w:pPr>
                            </w:p>
                            <w:p w14:paraId="4871DAE0" w14:textId="4C19EFF2" w:rsidR="00793464" w:rsidRPr="00C02EAF" w:rsidRDefault="00793464" w:rsidP="00793464">
                              <w:pPr>
                                <w:pStyle w:val="Subheading"/>
                                <w:jc w:val="left"/>
                                <w:rPr>
                                  <w:rFonts w:asciiTheme="minorHAnsi" w:hAnsiTheme="minorHAnsi"/>
                                  <w:color w:val="002060"/>
                                </w:rPr>
                              </w:pPr>
                              <w:r w:rsidRPr="00C02EAF">
                                <w:rPr>
                                  <w:rFonts w:asciiTheme="minorHAnsi" w:hAnsiTheme="minorHAnsi"/>
                                  <w:color w:val="002060"/>
                                </w:rPr>
                                <w:t>TRIO Townhomes &amp; Apartments</w:t>
                              </w:r>
                            </w:p>
                            <w:p w14:paraId="52E6A169" w14:textId="77777777" w:rsidR="00793464" w:rsidRPr="00C02EAF" w:rsidRDefault="00793464" w:rsidP="00793464">
                              <w:pPr>
                                <w:pStyle w:val="Caption"/>
                                <w:rPr>
                                  <w:rFonts w:asciiTheme="minorHAnsi" w:hAnsiTheme="minorHAnsi"/>
                                  <w:color w:val="002060"/>
                                  <w:sz w:val="20"/>
                                  <w:szCs w:val="20"/>
                                </w:rPr>
                              </w:pPr>
                              <w:r w:rsidRPr="00C02EAF">
                                <w:rPr>
                                  <w:rFonts w:asciiTheme="minorHAnsi" w:hAnsiTheme="minorHAnsi"/>
                                  <w:color w:val="002060"/>
                                  <w:sz w:val="20"/>
                                  <w:szCs w:val="20"/>
                                </w:rPr>
                                <w:t>4843 Pierce St Suite A, Allendale, MI 49401</w:t>
                              </w:r>
                            </w:p>
                            <w:p w14:paraId="74CB1168" w14:textId="77777777" w:rsidR="00793464" w:rsidRPr="00C02EAF" w:rsidRDefault="00793464" w:rsidP="00793464">
                              <w:pPr>
                                <w:pStyle w:val="Caption"/>
                                <w:rPr>
                                  <w:rFonts w:asciiTheme="minorHAnsi" w:hAnsiTheme="minorHAnsi"/>
                                  <w:color w:val="002060"/>
                                  <w:sz w:val="20"/>
                                  <w:szCs w:val="20"/>
                                </w:rPr>
                              </w:pPr>
                              <w:r w:rsidRPr="00C02EAF">
                                <w:rPr>
                                  <w:rFonts w:asciiTheme="minorHAnsi" w:hAnsiTheme="minorHAnsi"/>
                                  <w:color w:val="002060"/>
                                  <w:sz w:val="20"/>
                                  <w:szCs w:val="20"/>
                                  <w:lang w:val="it-IT"/>
                                </w:rPr>
                                <w:t>Phone: (616) 466-7844</w:t>
                              </w:r>
                            </w:p>
                            <w:p w14:paraId="2D67C1F0" w14:textId="6AB40FDC" w:rsidR="00793464" w:rsidRPr="00C02EAF" w:rsidRDefault="00793464" w:rsidP="00793464">
                              <w:pPr>
                                <w:pStyle w:val="Caption"/>
                                <w:rPr>
                                  <w:rFonts w:asciiTheme="minorHAnsi" w:hAnsiTheme="minorHAnsi"/>
                                  <w:color w:val="002060"/>
                                  <w:sz w:val="20"/>
                                  <w:szCs w:val="20"/>
                                </w:rPr>
                              </w:pPr>
                              <w:r w:rsidRPr="00C02EAF">
                                <w:rPr>
                                  <w:rFonts w:asciiTheme="minorHAnsi" w:hAnsiTheme="minorHAnsi"/>
                                  <w:color w:val="002060"/>
                                  <w:sz w:val="20"/>
                                  <w:szCs w:val="20"/>
                                </w:rPr>
                                <w:t>www.yourtrio.com</w:t>
                              </w:r>
                            </w:p>
                            <w:p w14:paraId="7E561BB5" w14:textId="77777777" w:rsidR="00793464" w:rsidRPr="00C02EAF" w:rsidRDefault="00793464" w:rsidP="00793464">
                              <w:pPr>
                                <w:pStyle w:val="Address3"/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280" w:type="dxa"/>
          </w:tcPr>
          <w:p w14:paraId="331788BA" w14:textId="77585CDE" w:rsidR="00FB3767" w:rsidRDefault="007F112F" w:rsidP="00491776">
            <w:pPr>
              <w:pStyle w:val="Heading1"/>
              <w:ind w:left="144" w:right="144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05344" behindDoc="0" locked="0" layoutInCell="1" allowOverlap="1" wp14:anchorId="003C43D1" wp14:editId="786F6318">
                  <wp:simplePos x="0" y="0"/>
                  <wp:positionH relativeFrom="column">
                    <wp:posOffset>-93385</wp:posOffset>
                  </wp:positionH>
                  <wp:positionV relativeFrom="paragraph">
                    <wp:posOffset>39434</wp:posOffset>
                  </wp:positionV>
                  <wp:extent cx="3634105" cy="1897091"/>
                  <wp:effectExtent l="0" t="0" r="4445" b="8255"/>
                  <wp:wrapNone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Copy of Trio Logo (1).p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4105" cy="18970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F02EB">
              <w:rPr>
                <w:noProof/>
              </w:rPr>
              <w:drawing>
                <wp:anchor distT="152400" distB="152400" distL="152400" distR="152400" simplePos="0" relativeHeight="251708416" behindDoc="0" locked="0" layoutInCell="1" allowOverlap="1" wp14:anchorId="0685B3FD" wp14:editId="13EF9A27">
                  <wp:simplePos x="0" y="0"/>
                  <wp:positionH relativeFrom="page">
                    <wp:posOffset>869657</wp:posOffset>
                  </wp:positionH>
                  <wp:positionV relativeFrom="page">
                    <wp:posOffset>1510665</wp:posOffset>
                  </wp:positionV>
                  <wp:extent cx="1712629" cy="1619250"/>
                  <wp:effectExtent l="133350" t="114300" r="154305" b="171450"/>
                  <wp:wrapNone/>
                  <wp:docPr id="1073741837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7" name="Unknown-2.png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2629" cy="161925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22169">
              <w:rPr>
                <w:noProof/>
              </w:rPr>
              <mc:AlternateContent>
                <mc:Choice Requires="wps">
                  <w:drawing>
                    <wp:inline distT="0" distB="0" distL="0" distR="0" wp14:anchorId="0362C189" wp14:editId="0FFB20EA">
                      <wp:extent cx="3194462" cy="4962961"/>
                      <wp:effectExtent l="0" t="0" r="0" b="0"/>
                      <wp:docPr id="24" name="Text Box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94462" cy="496296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44D7BF4" w14:textId="77777777" w:rsidR="007F02EB" w:rsidRDefault="007F02EB" w:rsidP="00491776">
                                  <w:pPr>
                                    <w:pStyle w:val="Title"/>
                                  </w:pPr>
                                </w:p>
                                <w:p w14:paraId="7D985CA7" w14:textId="77777777" w:rsidR="007F02EB" w:rsidRDefault="007F02EB" w:rsidP="00491776">
                                  <w:pPr>
                                    <w:pStyle w:val="Title"/>
                                  </w:pPr>
                                </w:p>
                                <w:p w14:paraId="7921801A" w14:textId="77777777" w:rsidR="007F02EB" w:rsidRDefault="007F02EB" w:rsidP="007F02EB">
                                  <w:pPr>
                                    <w:pStyle w:val="Title"/>
                                    <w:jc w:val="center"/>
                                  </w:pPr>
                                </w:p>
                                <w:p w14:paraId="4A565491" w14:textId="77777777" w:rsidR="007F02EB" w:rsidRDefault="007F02EB" w:rsidP="007F02EB">
                                  <w:pPr>
                                    <w:pStyle w:val="Title"/>
                                    <w:jc w:val="center"/>
                                  </w:pPr>
                                </w:p>
                                <w:p w14:paraId="0E35F78D" w14:textId="77777777" w:rsidR="007F02EB" w:rsidRDefault="007F02EB" w:rsidP="007F02EB">
                                  <w:pPr>
                                    <w:pStyle w:val="Title"/>
                                    <w:jc w:val="center"/>
                                  </w:pPr>
                                </w:p>
                                <w:p w14:paraId="02EC68FF" w14:textId="77777777" w:rsidR="007F02EB" w:rsidRDefault="007F02EB" w:rsidP="007F02EB">
                                  <w:pPr>
                                    <w:pStyle w:val="Title"/>
                                    <w:jc w:val="center"/>
                                    <w:rPr>
                                      <w:sz w:val="56"/>
                                      <w:szCs w:val="56"/>
                                    </w:rPr>
                                  </w:pPr>
                                </w:p>
                                <w:p w14:paraId="09A9664F" w14:textId="1D2DD90C" w:rsidR="00022169" w:rsidRPr="007F02EB" w:rsidRDefault="007F02EB" w:rsidP="007F02EB">
                                  <w:pPr>
                                    <w:pStyle w:val="Title"/>
                                    <w:jc w:val="center"/>
                                    <w:rPr>
                                      <w:sz w:val="56"/>
                                      <w:szCs w:val="56"/>
                                    </w:rPr>
                                  </w:pPr>
                                  <w:r w:rsidRPr="007F02EB">
                                    <w:rPr>
                                      <w:sz w:val="56"/>
                                      <w:szCs w:val="56"/>
                                    </w:rPr>
                                    <w:t>WIFI Information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mo="http://schemas.microsoft.com/office/mac/office/2008/main" xmlns:mv="urn:schemas-microsoft-com:mac:vml">
                  <w:pict>
                    <v:shape w14:anchorId="0362C189" id="Text Box 24" o:spid="_x0000_s1030" type="#_x0000_t202" style="width:251.55pt;height:390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" filled="f" stroked="f" strokeweight=".5pt">
                      <v:textbox inset=",36pt">
                        <w:txbxContent>
                          <w:p w14:paraId="544D7BF4" w14:textId="77777777" w:rsidR="007F02EB" w:rsidRDefault="007F02EB" w:rsidP="00491776">
                            <w:pPr>
                              <w:pStyle w:val="Title"/>
                            </w:pPr>
                          </w:p>
                          <w:p w14:paraId="7D985CA7" w14:textId="77777777" w:rsidR="007F02EB" w:rsidRDefault="007F02EB" w:rsidP="00491776">
                            <w:pPr>
                              <w:pStyle w:val="Title"/>
                            </w:pPr>
                          </w:p>
                          <w:p w14:paraId="7921801A" w14:textId="77777777" w:rsidR="007F02EB" w:rsidRDefault="007F02EB" w:rsidP="007F02EB">
                            <w:pPr>
                              <w:pStyle w:val="Title"/>
                              <w:jc w:val="center"/>
                            </w:pPr>
                          </w:p>
                          <w:p w14:paraId="4A565491" w14:textId="77777777" w:rsidR="007F02EB" w:rsidRDefault="007F02EB" w:rsidP="007F02EB">
                            <w:pPr>
                              <w:pStyle w:val="Title"/>
                              <w:jc w:val="center"/>
                            </w:pPr>
                          </w:p>
                          <w:p w14:paraId="0E35F78D" w14:textId="77777777" w:rsidR="007F02EB" w:rsidRDefault="007F02EB" w:rsidP="007F02EB">
                            <w:pPr>
                              <w:pStyle w:val="Title"/>
                              <w:jc w:val="center"/>
                            </w:pPr>
                          </w:p>
                          <w:p w14:paraId="02EC68FF" w14:textId="77777777" w:rsidR="007F02EB" w:rsidRDefault="007F02EB" w:rsidP="007F02EB">
                            <w:pPr>
                              <w:pStyle w:val="Title"/>
                              <w:jc w:val="center"/>
                              <w:rPr>
                                <w:sz w:val="56"/>
                                <w:szCs w:val="56"/>
                              </w:rPr>
                            </w:pPr>
                          </w:p>
                          <w:p w14:paraId="09A9664F" w14:textId="1D2DD90C" w:rsidR="00022169" w:rsidRPr="007F02EB" w:rsidRDefault="007F02EB" w:rsidP="007F02EB">
                            <w:pPr>
                              <w:pStyle w:val="Title"/>
                              <w:jc w:val="center"/>
                              <w:rPr>
                                <w:sz w:val="56"/>
                                <w:szCs w:val="56"/>
                              </w:rPr>
                            </w:pPr>
                            <w:r w:rsidRPr="007F02EB">
                              <w:rPr>
                                <w:sz w:val="56"/>
                                <w:szCs w:val="56"/>
                              </w:rPr>
                              <w:t>WIFI Information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  <w:r w:rsidR="00491776">
              <w:rPr>
                <w:noProof/>
              </w:rPr>
              <w:t xml:space="preserve"> </w:t>
            </w:r>
          </w:p>
        </w:tc>
      </w:tr>
      <w:tr w:rsidR="00924BF8" w14:paraId="1298FC19" w14:textId="77777777" w:rsidTr="0092124E">
        <w:trPr>
          <w:trHeight w:val="819"/>
        </w:trPr>
        <w:tc>
          <w:tcPr>
            <w:tcW w:w="5280" w:type="dxa"/>
            <w:vAlign w:val="center"/>
          </w:tcPr>
          <w:p w14:paraId="7568770B" w14:textId="77777777" w:rsidR="00491776" w:rsidRDefault="00491776" w:rsidP="007C32DB">
            <w:pPr>
              <w:pStyle w:val="BodyText4"/>
              <w:ind w:left="144" w:right="144"/>
              <w:jc w:val="left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616B8617" wp14:editId="750416E4">
                      <wp:extent cx="2897747" cy="482325"/>
                      <wp:effectExtent l="0" t="0" r="0" b="0"/>
                      <wp:docPr id="1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897747" cy="4823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5581F54" w14:textId="77777777" w:rsidR="00491776" w:rsidRPr="004A4695" w:rsidRDefault="00491776" w:rsidP="00491776">
                                  <w:pPr>
                                    <w:pStyle w:val="Heading4"/>
                                    <w:rPr>
                                      <w:rStyle w:val="IntenseEmphasis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mo="http://schemas.microsoft.com/office/mac/office/2008/main" xmlns:mv="urn:schemas-microsoft-com:mac:vml">
                  <w:pict>
                    <v:shape w14:anchorId="616B8617" id="Text Box 1" o:spid="_x0000_s1031" type="#_x0000_t202" style="width:228.15pt;height:3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" filled="f" stroked="f" strokeweight=".5pt">
                      <v:textbox>
                        <w:txbxContent>
                          <w:p w14:paraId="15581F54" w14:textId="77777777" w:rsidR="00491776" w:rsidRPr="004A4695" w:rsidRDefault="00491776" w:rsidP="00491776">
                            <w:pPr>
                              <w:pStyle w:val="Heading4"/>
                              <w:rPr>
                                <w:rStyle w:val="IntenseEmphasis"/>
                              </w:rPr>
                            </w:pP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5280" w:type="dxa"/>
          </w:tcPr>
          <w:p w14:paraId="43ABD6B5" w14:textId="77777777" w:rsidR="00924BF8" w:rsidRDefault="00924BF8" w:rsidP="001368FB">
            <w:pPr>
              <w:pStyle w:val="Address2"/>
              <w:ind w:left="144" w:right="144"/>
              <w:jc w:val="left"/>
            </w:pPr>
          </w:p>
        </w:tc>
        <w:tc>
          <w:tcPr>
            <w:tcW w:w="5280" w:type="dxa"/>
          </w:tcPr>
          <w:p w14:paraId="3258C562" w14:textId="6E0FF2D5" w:rsidR="00924BF8" w:rsidRDefault="00924BF8" w:rsidP="00491776">
            <w:pPr>
              <w:pStyle w:val="Heading4"/>
              <w:rPr>
                <w:noProof w:val="0"/>
              </w:rPr>
            </w:pPr>
            <w:r>
              <mc:AlternateContent>
                <mc:Choice Requires="wps">
                  <w:drawing>
                    <wp:inline distT="0" distB="0" distL="0" distR="0" wp14:anchorId="38EF104E" wp14:editId="624AC4FF">
                      <wp:extent cx="2825086" cy="482325"/>
                      <wp:effectExtent l="0" t="0" r="0" b="0"/>
                      <wp:docPr id="4" name="Text Box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825086" cy="4823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86B0581" w14:textId="67D73283" w:rsidR="00924BF8" w:rsidRDefault="00924BF8" w:rsidP="007C32DB">
                                  <w:pPr>
                                    <w:pStyle w:val="Subtitle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mo="http://schemas.microsoft.com/office/mac/office/2008/main" xmlns:mv="urn:schemas-microsoft-com:mac:vml">
                  <w:pict>
                    <v:shape w14:anchorId="38EF104E" id="Text Box 4" o:spid="_x0000_s1032" type="#_x0000_t202" style="width:222.45pt;height:3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" filled="f" stroked="f" strokeweight=".5pt">
                      <v:textbox>
                        <w:txbxContent>
                          <w:p w14:paraId="286B0581" w14:textId="67D73283" w:rsidR="00924BF8" w:rsidRDefault="00924BF8" w:rsidP="007C32DB">
                            <w:pPr>
                              <w:pStyle w:val="Subtitle"/>
                            </w:pP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</w:tr>
    </w:tbl>
    <w:p w14:paraId="120C071A" w14:textId="61EEFD9C" w:rsidR="00997614" w:rsidRDefault="00847E73" w:rsidP="00997614">
      <w:pPr>
        <w:ind w:left="144" w:right="144"/>
      </w:pPr>
      <w:r>
        <w:rPr>
          <w:noProof/>
        </w:rPr>
        <mc:AlternateContent>
          <mc:Choice Requires="wps">
            <w:drawing>
              <wp:inline distT="0" distB="0" distL="0" distR="0" wp14:anchorId="1C9DA232" wp14:editId="66641A06">
                <wp:extent cx="143836" cy="57150"/>
                <wp:effectExtent l="0" t="0" r="0" b="0"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143836" cy="57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4DC7E8E" w14:textId="77777777" w:rsidR="00847E73" w:rsidRDefault="00847E73" w:rsidP="00847E7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mo="http://schemas.microsoft.com/office/mac/office/2008/main" xmlns:mv="urn:schemas-microsoft-com:mac:vml">
            <w:pict>
              <v:shape w14:anchorId="1C9DA232" id="Text Box 7" o:spid="_x0000_s1033" type="#_x0000_t202" style="width:11.35pt;height:4.5pt;flip:x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" filled="f" stroked="f" strokeweight=".5pt">
                <v:textbox>
                  <w:txbxContent>
                    <w:p w14:paraId="04DC7E8E" w14:textId="77777777" w:rsidR="00847E73" w:rsidRDefault="00847E73" w:rsidP="00847E73"/>
                  </w:txbxContent>
                </v:textbox>
                <w10:anchorlock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55A1677E" wp14:editId="2C0C2D82">
                <wp:extent cx="145514" cy="133350"/>
                <wp:effectExtent l="0" t="0" r="0" b="0"/>
                <wp:docPr id="194" name="Text Box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V="1">
                          <a:off x="0" y="0"/>
                          <a:ext cx="145514" cy="133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7679C2" w14:textId="77777777" w:rsidR="00847E73" w:rsidRPr="001368FB" w:rsidRDefault="00847E73" w:rsidP="00847E7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mo="http://schemas.microsoft.com/office/mac/office/2008/main" xmlns:mv="urn:schemas-microsoft-com:mac:vml">
            <w:pict>
              <v:shape w14:anchorId="55A1677E" id="Text Box 194" o:spid="_x0000_s1034" type="#_x0000_t202" style="width:11.45pt;height:10.5pt;flip:y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" filled="f" stroked="f" strokeweight=".5pt">
                <v:textbox>
                  <w:txbxContent>
                    <w:p w14:paraId="4F7679C2" w14:textId="77777777" w:rsidR="00847E73" w:rsidRPr="001368FB" w:rsidRDefault="00847E73" w:rsidP="00847E73"/>
                  </w:txbxContent>
                </v:textbox>
                <w10:anchorlock/>
              </v:shape>
            </w:pict>
          </mc:Fallback>
        </mc:AlternateContent>
      </w:r>
    </w:p>
    <w:tbl>
      <w:tblPr>
        <w:tblW w:w="15840" w:type="dxa"/>
        <w:tblInd w:w="-5" w:type="dxa"/>
        <w:tblLook w:val="0000" w:firstRow="0" w:lastRow="0" w:firstColumn="0" w:lastColumn="0" w:noHBand="0" w:noVBand="0"/>
      </w:tblPr>
      <w:tblGrid>
        <w:gridCol w:w="5197"/>
        <w:gridCol w:w="10139"/>
        <w:gridCol w:w="504"/>
      </w:tblGrid>
      <w:tr w:rsidR="00997614" w14:paraId="2A9608BE" w14:textId="77777777" w:rsidTr="00847E73">
        <w:trPr>
          <w:trHeight w:val="11159"/>
        </w:trPr>
        <w:tc>
          <w:tcPr>
            <w:tcW w:w="5280" w:type="dxa"/>
          </w:tcPr>
          <w:p w14:paraId="727936E0" w14:textId="73938430" w:rsidR="00997614" w:rsidRPr="00491776" w:rsidRDefault="00847E73" w:rsidP="00906CA7">
            <w:pPr>
              <w:tabs>
                <w:tab w:val="left" w:pos="1440"/>
              </w:tabs>
              <w:ind w:left="144" w:right="144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anchor distT="152400" distB="152400" distL="152400" distR="152400" simplePos="0" relativeHeight="251715584" behindDoc="0" locked="0" layoutInCell="1" allowOverlap="1" wp14:anchorId="471D765C" wp14:editId="755304AA">
                      <wp:simplePos x="0" y="0"/>
                      <wp:positionH relativeFrom="page">
                        <wp:posOffset>1329054</wp:posOffset>
                      </wp:positionH>
                      <wp:positionV relativeFrom="page">
                        <wp:posOffset>203141</wp:posOffset>
                      </wp:positionV>
                      <wp:extent cx="1498600" cy="1219200"/>
                      <wp:effectExtent l="20818" t="25779" r="20818" b="25779"/>
                      <wp:wrapThrough wrapText="bothSides" distL="152400" distR="152400">
                        <wp:wrapPolygon edited="1">
                          <wp:start x="0" y="0"/>
                          <wp:lineTo x="21600" y="0"/>
                          <wp:lineTo x="21600" y="21600"/>
                          <wp:lineTo x="0" y="21600"/>
                          <wp:lineTo x="0" y="0"/>
                        </wp:wrapPolygon>
                      </wp:wrapThrough>
                      <wp:docPr id="1073741854" name="officeArt object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 rot="120000">
                                <a:off x="0" y="0"/>
                                <a:ext cx="1498600" cy="1219200"/>
                                <a:chOff x="0" y="0"/>
                                <a:chExt cx="1498600" cy="12192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73741853" name="07-Trio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">
                                  <a:extLst/>
                                </a:blip>
                                <a:srcRect l="8799" r="8799"/>
                                <a:stretch>
                                  <a:fillRect/>
                                </a:stretch>
                              </pic:blipFill>
                              <pic:spPr>
                                <a:xfrm rot="60000">
                                  <a:off x="67436" y="39130"/>
                                  <a:ext cx="1363728" cy="1039340"/>
                                </a:xfrm>
                                <a:custGeom>
                                  <a:avLst/>
                                  <a:gdLst/>
                                  <a:ahLst/>
                                  <a:cxnLst>
                                    <a:cxn ang="0">
                                      <a:pos x="wd2" y="hd2"/>
                                    </a:cxn>
                                    <a:cxn ang="5400000">
                                      <a:pos x="wd2" y="hd2"/>
                                    </a:cxn>
                                    <a:cxn ang="10800000">
                                      <a:pos x="wd2" y="hd2"/>
                                    </a:cxn>
                                    <a:cxn ang="16200000">
                                      <a:pos x="wd2" y="hd2"/>
                                    </a:cxn>
                                  </a:cxnLst>
                                  <a:rect l="0" t="0" r="r" b="b"/>
                                  <a:pathLst>
                                    <a:path w="21600" h="21600" extrusionOk="0">
                                      <a:moveTo>
                                        <a:pt x="0" y="488"/>
                                      </a:moveTo>
                                      <a:lnTo>
                                        <a:pt x="281" y="21600"/>
                                      </a:lnTo>
                                      <a:lnTo>
                                        <a:pt x="21600" y="21112"/>
                                      </a:lnTo>
                                      <a:lnTo>
                                        <a:pt x="21319" y="0"/>
                                      </a:lnTo>
                                      <a:lnTo>
                                        <a:pt x="0" y="488"/>
                                      </a:lnTo>
                                      <a:close/>
                                    </a:path>
                                  </a:pathLst>
                                </a:custGeom>
                                <a:ln>
                                  <a:noFill/>
                                </a:ln>
                                <a:effectLst/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73741852" name="Picture 1073741852"/>
                                <pic:cNvPicPr>
                                  <a:picLocks/>
                                </pic:cNvPicPr>
                              </pic:nvPicPr>
                              <pic:blipFill>
                                <a:blip r:embed="rId11">
                                  <a:extLst/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98600" cy="1219200"/>
                                </a:xfrm>
                                <a:prstGeom prst="rect">
                                  <a:avLst/>
                                </a:prstGeom>
                                <a:effectLst/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mo="http://schemas.microsoft.com/office/mac/office/2008/main" xmlns:mv="urn:schemas-microsoft-com:mac:vml">
                  <w:pict>
                    <v:group w14:anchorId="7DFA7EA4" id="officeArt object" o:spid="_x0000_s1026" style="position:absolute;margin-left:104.65pt;margin-top:16pt;width:118pt;height:96pt;rotation:2;z-index:251715584;mso-wrap-distance-left:12pt;mso-wrap-distance-top:12pt;mso-wrap-distance-right:12pt;mso-wrap-distance-bottom:12pt;mso-position-horizontal-relative:page;mso-position-vertical-relative:page" coordsize="14986,12192" wrapcoords="-9 -11 21591 -11 21591 21589 -9 21589 -9 -1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07-Trio.jpg" o:spid="_x0000_s1027" type="#_x0000_t75" style="position:absolute;left:674;top:391;width:13637;height:10393;rotation: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" path="m,488l281,21600r21319,-488l21319,,,488xe">
                        <v:imagedata r:id="rId12" o:title="" cropleft="5767f" cropright="5767f"/>
                        <v:formulas/>
                        <v:path o:connecttype="custom" o:connectlocs="681864,519670;681864,519670;681864,519670;681864,519670" o:connectangles="0,90,180,270"/>
                      </v:shape>
                      <v:shape id="Picture 1073741852" o:spid="_x0000_s1028" type="#_x0000_t75" style="position:absolute;width:14986;height:12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">
                        <v:imagedata r:id="rId13" o:title=""/>
                        <o:lock v:ext="edit" aspectratio="f"/>
                      </v:shape>
                      <w10:wrap type="through" anchorx="page" anchory="page"/>
                    </v:group>
                  </w:pict>
                </mc:Fallback>
              </mc:AlternateContent>
            </w:r>
            <w:r>
              <w:rPr>
                <w:noProof/>
              </w:rPr>
              <w:drawing>
                <wp:anchor distT="152400" distB="152400" distL="152400" distR="152400" simplePos="0" relativeHeight="251713536" behindDoc="0" locked="0" layoutInCell="1" allowOverlap="1" wp14:anchorId="040B484F" wp14:editId="3B18A63F">
                  <wp:simplePos x="0" y="0"/>
                  <wp:positionH relativeFrom="page">
                    <wp:posOffset>1776801</wp:posOffset>
                  </wp:positionH>
                  <wp:positionV relativeFrom="page">
                    <wp:posOffset>1332346</wp:posOffset>
                  </wp:positionV>
                  <wp:extent cx="1271017" cy="660929"/>
                  <wp:effectExtent l="76200" t="76200" r="62865" b="120650"/>
                  <wp:wrapNone/>
                  <wp:docPr id="1073741855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5" name="getImageStudentPortal.ashx.jpeg.png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2983" r="2983"/>
                          <a:stretch>
                            <a:fillRect/>
                          </a:stretch>
                        </pic:blipFill>
                        <pic:spPr>
                          <a:xfrm rot="386167">
                            <a:off x="0" y="0"/>
                            <a:ext cx="1271017" cy="660929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>
                            <a:outerShdw blurRad="25400" dist="25400" dir="6240000" rotWithShape="0">
                              <a:srgbClr val="000000">
                                <a:alpha val="20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mc:AlternateContent>
                <mc:Choice Requires="wpg">
                  <w:drawing>
                    <wp:anchor distT="152400" distB="152400" distL="152400" distR="152400" simplePos="0" relativeHeight="251711488" behindDoc="0" locked="0" layoutInCell="1" allowOverlap="1" wp14:anchorId="331B139C" wp14:editId="0633E5A6">
                      <wp:simplePos x="0" y="0"/>
                      <wp:positionH relativeFrom="page">
                        <wp:posOffset>296690</wp:posOffset>
                      </wp:positionH>
                      <wp:positionV relativeFrom="page">
                        <wp:posOffset>1106169</wp:posOffset>
                      </wp:positionV>
                      <wp:extent cx="1498600" cy="1219200"/>
                      <wp:effectExtent l="20818" t="25779" r="20818" b="25779"/>
                      <wp:wrapThrough wrapText="bothSides" distL="152400" distR="152400">
                        <wp:wrapPolygon edited="1">
                          <wp:start x="0" y="0"/>
                          <wp:lineTo x="21600" y="0"/>
                          <wp:lineTo x="21600" y="21600"/>
                          <wp:lineTo x="0" y="21600"/>
                          <wp:lineTo x="0" y="0"/>
                        </wp:wrapPolygon>
                      </wp:wrapThrough>
                      <wp:docPr id="1073741851" name="officeArt object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 rot="21480000">
                                <a:off x="0" y="0"/>
                                <a:ext cx="1498600" cy="1219200"/>
                                <a:chOff x="0" y="0"/>
                                <a:chExt cx="1498600" cy="12192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73741850" name="09-Trio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>
                                  <a:extLst/>
                                </a:blip>
                                <a:srcRect l="5850" r="585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6200" y="50800"/>
                                  <a:ext cx="1346200" cy="1016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/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73741849" name="Picture 1073741849"/>
                                <pic:cNvPicPr>
                                  <a:picLocks/>
                                </pic:cNvPicPr>
                              </pic:nvPicPr>
                              <pic:blipFill>
                                <a:blip r:embed="rId11">
                                  <a:extLst/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-1"/>
                                  <a:ext cx="1498601" cy="1219201"/>
                                </a:xfrm>
                                <a:prstGeom prst="rect">
                                  <a:avLst/>
                                </a:prstGeom>
                                <a:effectLst/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mo="http://schemas.microsoft.com/office/mac/office/2008/main" xmlns:mv="urn:schemas-microsoft-com:mac:vml">
                  <w:pict>
                    <v:group w14:anchorId="0E1DCE41" id="officeArt object" o:spid="_x0000_s1026" style="position:absolute;margin-left:23.35pt;margin-top:87.1pt;width:118pt;height:96pt;rotation:-2;z-index:251711488;mso-wrap-distance-left:12pt;mso-wrap-distance-top:12pt;mso-wrap-distance-right:12pt;mso-wrap-distance-bottom:12pt;mso-position-horizontal-relative:page;mso-position-vertical-relative:page" coordsize="14986,12192" wrapcoords="0 -11 21600 -11 21600 21589 0 21589 0 -1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">
                      <v:shape id="09-Trio.jpg" o:spid="_x0000_s1027" type="#_x0000_t75" style="position:absolute;left:762;top:508;width:13462;height:10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">
                        <v:imagedata r:id="rId17" o:title="" cropleft="3834f" cropright="3834f"/>
                      </v:shape>
                      <v:shape id="Picture 1073741849" o:spid="_x0000_s1028" type="#_x0000_t75" style="position:absolute;width:14986;height:12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">
                        <v:imagedata r:id="rId13" o:title=""/>
                        <o:lock v:ext="edit" aspectratio="f"/>
                      </v:shape>
                      <w10:wrap type="through" anchorx="page" anchory="page"/>
                    </v:group>
                  </w:pict>
                </mc:Fallback>
              </mc:AlternateContent>
            </w:r>
            <w:r w:rsidRPr="00491776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 wp14:anchorId="320DB6AA" wp14:editId="63094E68">
                      <wp:simplePos x="0" y="0"/>
                      <wp:positionH relativeFrom="column">
                        <wp:posOffset>86995</wp:posOffset>
                      </wp:positionH>
                      <wp:positionV relativeFrom="paragraph">
                        <wp:posOffset>2733675</wp:posOffset>
                      </wp:positionV>
                      <wp:extent cx="3029585" cy="4000500"/>
                      <wp:effectExtent l="0" t="0" r="0" b="0"/>
                      <wp:wrapNone/>
                      <wp:docPr id="31" name="Text Box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29585" cy="40005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8C44596" w14:textId="77777777" w:rsidR="00D92E08" w:rsidRDefault="00D92E08" w:rsidP="00847E73">
                                  <w:pPr>
                                    <w:pStyle w:val="Body"/>
                                    <w:jc w:val="center"/>
                                    <w:rPr>
                                      <w:rFonts w:asciiTheme="minorHAnsi" w:hAnsiTheme="minorHAnsi"/>
                                      <w:color w:val="002060"/>
                                    </w:rPr>
                                  </w:pPr>
                                </w:p>
                                <w:p w14:paraId="4010C7C8" w14:textId="4ABEADE7" w:rsidR="00847E73" w:rsidRPr="00C02EAF" w:rsidRDefault="00847E73" w:rsidP="00847E73">
                                  <w:pPr>
                                    <w:pStyle w:val="Body"/>
                                    <w:jc w:val="center"/>
                                    <w:rPr>
                                      <w:rFonts w:asciiTheme="minorHAnsi" w:hAnsiTheme="minorHAnsi"/>
                                      <w:color w:val="002060"/>
                                    </w:rPr>
                                  </w:pPr>
                                  <w:r w:rsidRPr="00C02EAF">
                                    <w:rPr>
                                      <w:rFonts w:asciiTheme="minorHAnsi" w:hAnsiTheme="minorHAnsi"/>
                                      <w:color w:val="002060"/>
                                    </w:rPr>
                                    <w:t>Thanks for picking up your Trio Townhomes Internet/</w:t>
                                  </w:r>
                                  <w:r w:rsidR="008E19F7" w:rsidRPr="00C02EAF">
                                    <w:rPr>
                                      <w:rFonts w:asciiTheme="minorHAnsi" w:hAnsiTheme="minorHAnsi"/>
                                      <w:color w:val="002060"/>
                                    </w:rPr>
                                    <w:t>WIFI</w:t>
                                  </w:r>
                                  <w:r w:rsidRPr="00C02EAF">
                                    <w:rPr>
                                      <w:rFonts w:asciiTheme="minorHAnsi" w:hAnsiTheme="minorHAnsi"/>
                                      <w:color w:val="002060"/>
                                    </w:rPr>
                                    <w:t xml:space="preserve"> Credentials!</w:t>
                                  </w:r>
                                </w:p>
                                <w:p w14:paraId="5ECD28E2" w14:textId="77777777" w:rsidR="00847E73" w:rsidRPr="00C02EAF" w:rsidRDefault="00847E73" w:rsidP="00847E73">
                                  <w:pPr>
                                    <w:pStyle w:val="Body"/>
                                    <w:jc w:val="center"/>
                                    <w:rPr>
                                      <w:rFonts w:asciiTheme="minorHAnsi" w:hAnsiTheme="minorHAnsi"/>
                                      <w:color w:val="002060"/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7FA64F26" w14:textId="77777777" w:rsidR="00847E73" w:rsidRPr="00C02EAF" w:rsidRDefault="00847E73" w:rsidP="00847E73">
                                  <w:pPr>
                                    <w:pStyle w:val="Body"/>
                                    <w:jc w:val="center"/>
                                    <w:rPr>
                                      <w:rFonts w:asciiTheme="minorHAnsi" w:hAnsiTheme="minorHAnsi"/>
                                      <w:color w:val="002060"/>
                                    </w:rPr>
                                  </w:pPr>
                                  <w:r w:rsidRPr="00C02EAF">
                                    <w:rPr>
                                      <w:rFonts w:asciiTheme="minorHAnsi" w:hAnsiTheme="minorHAnsi"/>
                                      <w:color w:val="002060"/>
                                    </w:rPr>
                                    <w:t>The information included will allow you to access the Internet throughout all Trio apartments.</w:t>
                                  </w:r>
                                </w:p>
                                <w:p w14:paraId="538A3C57" w14:textId="77777777" w:rsidR="00847E73" w:rsidRPr="00C02EAF" w:rsidRDefault="00847E73" w:rsidP="00D92E08">
                                  <w:pPr>
                                    <w:pStyle w:val="Body"/>
                                    <w:rPr>
                                      <w:rFonts w:asciiTheme="minorHAnsi" w:hAnsiTheme="minorHAnsi"/>
                                      <w:color w:val="002060"/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7939AB3F" w14:textId="7F886E8D" w:rsidR="00847E73" w:rsidRPr="00C02EAF" w:rsidRDefault="00847E73" w:rsidP="00847E73">
                                  <w:pPr>
                                    <w:pStyle w:val="Body"/>
                                    <w:jc w:val="center"/>
                                    <w:rPr>
                                      <w:rFonts w:asciiTheme="minorHAnsi" w:hAnsiTheme="minorHAnsi"/>
                                      <w:color w:val="002060"/>
                                    </w:rPr>
                                  </w:pPr>
                                  <w:r w:rsidRPr="00C02EAF">
                                    <w:rPr>
                                      <w:rFonts w:asciiTheme="minorHAnsi" w:hAnsiTheme="minorHAnsi"/>
                                      <w:color w:val="002060"/>
                                    </w:rPr>
                                    <w:t>Your credent</w:t>
                                  </w:r>
                                  <w:r w:rsidR="00D92E08">
                                    <w:rPr>
                                      <w:rFonts w:asciiTheme="minorHAnsi" w:hAnsiTheme="minorHAnsi"/>
                                      <w:color w:val="002060"/>
                                    </w:rPr>
                                    <w:t>ials will allow you to have EIGHT</w:t>
                                  </w:r>
                                  <w:r w:rsidRPr="00C02EAF">
                                    <w:rPr>
                                      <w:rFonts w:asciiTheme="minorHAnsi" w:hAnsiTheme="minorHAnsi"/>
                                      <w:color w:val="002060"/>
                                    </w:rPr>
                                    <w:t xml:space="preserve"> devices</w:t>
                                  </w:r>
                                  <w:r w:rsidR="00C56351">
                                    <w:rPr>
                                      <w:rFonts w:asciiTheme="minorHAnsi" w:hAnsiTheme="minorHAnsi"/>
                                      <w:color w:val="002060"/>
                                    </w:rPr>
                                    <w:t xml:space="preserve"> </w:t>
                                  </w:r>
                                  <w:r w:rsidR="00C56351" w:rsidRPr="00C02EAF">
                                    <w:rPr>
                                      <w:rFonts w:asciiTheme="minorHAnsi" w:hAnsiTheme="minorHAnsi"/>
                                      <w:color w:val="002060"/>
                                    </w:rPr>
                                    <w:t>(laptop, desktop, tablet, smart phone, gaming system, etc.)</w:t>
                                  </w:r>
                                  <w:r w:rsidR="00C56351">
                                    <w:rPr>
                                      <w:rFonts w:asciiTheme="minorHAnsi" w:hAnsiTheme="minorHAnsi"/>
                                      <w:color w:val="002060"/>
                                    </w:rPr>
                                    <w:t xml:space="preserve"> on</w:t>
                                  </w:r>
                                  <w:r w:rsidRPr="00C02EAF">
                                    <w:rPr>
                                      <w:rFonts w:asciiTheme="minorHAnsi" w:hAnsiTheme="minorHAnsi"/>
                                      <w:color w:val="002060"/>
                                    </w:rPr>
                                    <w:t xml:space="preserve"> the Trio Townhomes network.</w:t>
                                  </w:r>
                                </w:p>
                                <w:p w14:paraId="346B8154" w14:textId="77777777" w:rsidR="00847E73" w:rsidRPr="00C02EAF" w:rsidRDefault="00847E73" w:rsidP="00847E73">
                                  <w:pPr>
                                    <w:pStyle w:val="Body"/>
                                    <w:jc w:val="center"/>
                                    <w:rPr>
                                      <w:rFonts w:asciiTheme="minorHAnsi" w:hAnsiTheme="minorHAnsi"/>
                                      <w:color w:val="002060"/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1B4D4DA8" w14:textId="77777777" w:rsidR="00847E73" w:rsidRPr="00C02EAF" w:rsidRDefault="00847E73" w:rsidP="00847E73">
                                  <w:pPr>
                                    <w:pStyle w:val="Body"/>
                                    <w:jc w:val="center"/>
                                    <w:rPr>
                                      <w:rFonts w:asciiTheme="minorHAnsi" w:hAnsiTheme="minorHAnsi"/>
                                      <w:color w:val="002060"/>
                                    </w:rPr>
                                  </w:pPr>
                                  <w:r w:rsidRPr="00C02EAF">
                                    <w:rPr>
                                      <w:rFonts w:asciiTheme="minorHAnsi" w:hAnsiTheme="minorHAnsi"/>
                                      <w:color w:val="002060"/>
                                    </w:rPr>
                                    <w:t>Each resident has their own individual account.</w:t>
                                  </w:r>
                                </w:p>
                                <w:p w14:paraId="2C2A2C79" w14:textId="77777777" w:rsidR="005E0479" w:rsidRPr="00C02EAF" w:rsidRDefault="005E0479" w:rsidP="005E0479">
                                  <w:pPr>
                                    <w:pStyle w:val="BrochureCopy"/>
                                    <w:rPr>
                                      <w:color w:val="002060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68F8DB2C" w14:textId="77777777" w:rsidR="00997614" w:rsidRPr="00C02EAF" w:rsidRDefault="00997614">
                                  <w:pPr>
                                    <w:rPr>
                                      <w:color w:val="00206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0DB6AA" id="Text Box 31" o:spid="_x0000_s1035" type="#_x0000_t202" style="position:absolute;left:0;text-align:left;margin-left:6.85pt;margin-top:215.25pt;width:238.55pt;height:315pt;z-index:251709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" filled="f" stroked="f" strokeweight=".5pt">
                      <v:textbox>
                        <w:txbxContent>
                          <w:p w14:paraId="18C44596" w14:textId="77777777" w:rsidR="00D92E08" w:rsidRDefault="00D92E08" w:rsidP="00847E73">
                            <w:pPr>
                              <w:pStyle w:val="Body"/>
                              <w:jc w:val="center"/>
                              <w:rPr>
                                <w:rFonts w:asciiTheme="minorHAnsi" w:hAnsiTheme="minorHAnsi"/>
                                <w:color w:val="002060"/>
                              </w:rPr>
                            </w:pPr>
                          </w:p>
                          <w:p w14:paraId="4010C7C8" w14:textId="4ABEADE7" w:rsidR="00847E73" w:rsidRPr="00C02EAF" w:rsidRDefault="00847E73" w:rsidP="00847E73">
                            <w:pPr>
                              <w:pStyle w:val="Body"/>
                              <w:jc w:val="center"/>
                              <w:rPr>
                                <w:rFonts w:asciiTheme="minorHAnsi" w:hAnsiTheme="minorHAnsi"/>
                                <w:color w:val="002060"/>
                              </w:rPr>
                            </w:pPr>
                            <w:r w:rsidRPr="00C02EAF">
                              <w:rPr>
                                <w:rFonts w:asciiTheme="minorHAnsi" w:hAnsiTheme="minorHAnsi"/>
                                <w:color w:val="002060"/>
                              </w:rPr>
                              <w:t>Thanks for picking up your Trio Townhomes Internet/</w:t>
                            </w:r>
                            <w:r w:rsidR="008E19F7" w:rsidRPr="00C02EAF">
                              <w:rPr>
                                <w:rFonts w:asciiTheme="minorHAnsi" w:hAnsiTheme="minorHAnsi"/>
                                <w:color w:val="002060"/>
                              </w:rPr>
                              <w:t>WIFI</w:t>
                            </w:r>
                            <w:r w:rsidRPr="00C02EAF">
                              <w:rPr>
                                <w:rFonts w:asciiTheme="minorHAnsi" w:hAnsiTheme="minorHAnsi"/>
                                <w:color w:val="002060"/>
                              </w:rPr>
                              <w:t xml:space="preserve"> Credentials!</w:t>
                            </w:r>
                          </w:p>
                          <w:p w14:paraId="5ECD28E2" w14:textId="77777777" w:rsidR="00847E73" w:rsidRPr="00C02EAF" w:rsidRDefault="00847E73" w:rsidP="00847E73">
                            <w:pPr>
                              <w:pStyle w:val="Body"/>
                              <w:jc w:val="center"/>
                              <w:rPr>
                                <w:rFonts w:asciiTheme="minorHAnsi" w:hAnsiTheme="minorHAnsi"/>
                                <w:color w:val="002060"/>
                                <w:sz w:val="10"/>
                                <w:szCs w:val="10"/>
                              </w:rPr>
                            </w:pPr>
                          </w:p>
                          <w:p w14:paraId="7FA64F26" w14:textId="77777777" w:rsidR="00847E73" w:rsidRPr="00C02EAF" w:rsidRDefault="00847E73" w:rsidP="00847E73">
                            <w:pPr>
                              <w:pStyle w:val="Body"/>
                              <w:jc w:val="center"/>
                              <w:rPr>
                                <w:rFonts w:asciiTheme="minorHAnsi" w:hAnsiTheme="minorHAnsi"/>
                                <w:color w:val="002060"/>
                              </w:rPr>
                            </w:pPr>
                            <w:r w:rsidRPr="00C02EAF">
                              <w:rPr>
                                <w:rFonts w:asciiTheme="minorHAnsi" w:hAnsiTheme="minorHAnsi"/>
                                <w:color w:val="002060"/>
                              </w:rPr>
                              <w:t>The information included will allow you to access the Internet throughout all Trio apartments.</w:t>
                            </w:r>
                          </w:p>
                          <w:p w14:paraId="538A3C57" w14:textId="77777777" w:rsidR="00847E73" w:rsidRPr="00C02EAF" w:rsidRDefault="00847E73" w:rsidP="00D92E08">
                            <w:pPr>
                              <w:pStyle w:val="Body"/>
                              <w:rPr>
                                <w:rFonts w:asciiTheme="minorHAnsi" w:hAnsiTheme="minorHAnsi"/>
                                <w:color w:val="002060"/>
                                <w:sz w:val="10"/>
                                <w:szCs w:val="10"/>
                              </w:rPr>
                            </w:pPr>
                          </w:p>
                          <w:p w14:paraId="7939AB3F" w14:textId="7F886E8D" w:rsidR="00847E73" w:rsidRPr="00C02EAF" w:rsidRDefault="00847E73" w:rsidP="00847E73">
                            <w:pPr>
                              <w:pStyle w:val="Body"/>
                              <w:jc w:val="center"/>
                              <w:rPr>
                                <w:rFonts w:asciiTheme="minorHAnsi" w:hAnsiTheme="minorHAnsi"/>
                                <w:color w:val="002060"/>
                              </w:rPr>
                            </w:pPr>
                            <w:r w:rsidRPr="00C02EAF">
                              <w:rPr>
                                <w:rFonts w:asciiTheme="minorHAnsi" w:hAnsiTheme="minorHAnsi"/>
                                <w:color w:val="002060"/>
                              </w:rPr>
                              <w:t>Your credent</w:t>
                            </w:r>
                            <w:r w:rsidR="00D92E08">
                              <w:rPr>
                                <w:rFonts w:asciiTheme="minorHAnsi" w:hAnsiTheme="minorHAnsi"/>
                                <w:color w:val="002060"/>
                              </w:rPr>
                              <w:t>ials will allow you to have EIGHT</w:t>
                            </w:r>
                            <w:r w:rsidRPr="00C02EAF">
                              <w:rPr>
                                <w:rFonts w:asciiTheme="minorHAnsi" w:hAnsiTheme="minorHAnsi"/>
                                <w:color w:val="002060"/>
                              </w:rPr>
                              <w:t xml:space="preserve"> devices</w:t>
                            </w:r>
                            <w:r w:rsidR="00C56351">
                              <w:rPr>
                                <w:rFonts w:asciiTheme="minorHAnsi" w:hAnsiTheme="minorHAnsi"/>
                                <w:color w:val="002060"/>
                              </w:rPr>
                              <w:t xml:space="preserve"> </w:t>
                            </w:r>
                            <w:r w:rsidR="00C56351" w:rsidRPr="00C02EAF">
                              <w:rPr>
                                <w:rFonts w:asciiTheme="minorHAnsi" w:hAnsiTheme="minorHAnsi"/>
                                <w:color w:val="002060"/>
                              </w:rPr>
                              <w:t>(laptop, desktop, tablet, smart phone, gaming system, etc.)</w:t>
                            </w:r>
                            <w:r w:rsidR="00C56351">
                              <w:rPr>
                                <w:rFonts w:asciiTheme="minorHAnsi" w:hAnsiTheme="minorHAnsi"/>
                                <w:color w:val="002060"/>
                              </w:rPr>
                              <w:t xml:space="preserve"> on</w:t>
                            </w:r>
                            <w:r w:rsidRPr="00C02EAF">
                              <w:rPr>
                                <w:rFonts w:asciiTheme="minorHAnsi" w:hAnsiTheme="minorHAnsi"/>
                                <w:color w:val="002060"/>
                              </w:rPr>
                              <w:t xml:space="preserve"> the Trio Townhomes network.</w:t>
                            </w:r>
                          </w:p>
                          <w:p w14:paraId="346B8154" w14:textId="77777777" w:rsidR="00847E73" w:rsidRPr="00C02EAF" w:rsidRDefault="00847E73" w:rsidP="00847E73">
                            <w:pPr>
                              <w:pStyle w:val="Body"/>
                              <w:jc w:val="center"/>
                              <w:rPr>
                                <w:rFonts w:asciiTheme="minorHAnsi" w:hAnsiTheme="minorHAnsi"/>
                                <w:color w:val="002060"/>
                                <w:sz w:val="10"/>
                                <w:szCs w:val="10"/>
                              </w:rPr>
                            </w:pPr>
                          </w:p>
                          <w:p w14:paraId="1B4D4DA8" w14:textId="77777777" w:rsidR="00847E73" w:rsidRPr="00C02EAF" w:rsidRDefault="00847E73" w:rsidP="00847E73">
                            <w:pPr>
                              <w:pStyle w:val="Body"/>
                              <w:jc w:val="center"/>
                              <w:rPr>
                                <w:rFonts w:asciiTheme="minorHAnsi" w:hAnsiTheme="minorHAnsi"/>
                                <w:color w:val="002060"/>
                              </w:rPr>
                            </w:pPr>
                            <w:r w:rsidRPr="00C02EAF">
                              <w:rPr>
                                <w:rFonts w:asciiTheme="minorHAnsi" w:hAnsiTheme="minorHAnsi"/>
                                <w:color w:val="002060"/>
                              </w:rPr>
                              <w:t>Each resident has their own individual account.</w:t>
                            </w:r>
                          </w:p>
                          <w:p w14:paraId="2C2A2C79" w14:textId="77777777" w:rsidR="005E0479" w:rsidRPr="00C02EAF" w:rsidRDefault="005E0479" w:rsidP="005E0479">
                            <w:pPr>
                              <w:pStyle w:val="BrochureCopy"/>
                              <w:rPr>
                                <w:color w:val="002060"/>
                                <w:sz w:val="24"/>
                                <w:szCs w:val="24"/>
                              </w:rPr>
                            </w:pPr>
                          </w:p>
                          <w:p w14:paraId="68F8DB2C" w14:textId="77777777" w:rsidR="00997614" w:rsidRPr="00C02EAF" w:rsidRDefault="00997614">
                            <w:pPr>
                              <w:rPr>
                                <w:color w:val="00206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97614" w:rsidRPr="00491776">
              <w:br w:type="page"/>
            </w:r>
          </w:p>
        </w:tc>
        <w:tc>
          <w:tcPr>
            <w:tcW w:w="10295" w:type="dxa"/>
          </w:tcPr>
          <w:p w14:paraId="048FE774" w14:textId="7D4316CD" w:rsidR="00847E73" w:rsidRPr="00C02EAF" w:rsidRDefault="00CF4CEC" w:rsidP="00997614">
            <w:pPr>
              <w:ind w:left="144" w:right="144"/>
              <w:rPr>
                <w:color w:val="00206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6608" behindDoc="1" locked="0" layoutInCell="1" allowOverlap="1" wp14:anchorId="4D52BCE2" wp14:editId="30799BD3">
                      <wp:simplePos x="0" y="0"/>
                      <wp:positionH relativeFrom="column">
                        <wp:posOffset>-3157220</wp:posOffset>
                      </wp:positionH>
                      <wp:positionV relativeFrom="paragraph">
                        <wp:posOffset>2099</wp:posOffset>
                      </wp:positionV>
                      <wp:extent cx="9509318" cy="7069207"/>
                      <wp:effectExtent l="0" t="0" r="0" b="0"/>
                      <wp:wrapNone/>
                      <wp:docPr id="27" name="Rectangle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09318" cy="7069207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3">
                                  <a:lumMod val="20000"/>
                                  <a:lumOff val="80000"/>
                                  <a:alpha val="5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mo="http://schemas.microsoft.com/office/mac/office/2008/main" xmlns:mv="urn:schemas-microsoft-com:mac:vml">
                  <w:pict>
                    <v:rect w14:anchorId="2E756A4C" id="Rectangle 27" o:spid="_x0000_s1026" style="position:absolute;margin-left:-248.6pt;margin-top:.15pt;width:748.75pt;height:556.65pt;z-index:-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" fillcolor="#c9f0ff [662]" stroked="f">
                      <v:fill opacity="32896f"/>
                    </v:rect>
                  </w:pict>
                </mc:Fallback>
              </mc:AlternateContent>
            </w:r>
          </w:p>
          <w:p w14:paraId="153F1B86" w14:textId="77777777" w:rsidR="00847E73" w:rsidRPr="00C02EAF" w:rsidRDefault="00847E73" w:rsidP="00847E73">
            <w:pPr>
              <w:pStyle w:val="Title3"/>
              <w:rPr>
                <w:rFonts w:asciiTheme="minorHAnsi" w:hAnsiTheme="minorHAnsi"/>
                <w:color w:val="002060"/>
                <w:u w:val="single"/>
              </w:rPr>
            </w:pPr>
            <w:r w:rsidRPr="00C02EAF">
              <w:rPr>
                <w:rFonts w:asciiTheme="minorHAnsi" w:hAnsiTheme="minorHAnsi"/>
                <w:color w:val="002060"/>
                <w:u w:val="single"/>
              </w:rPr>
              <w:t>Enhancing your wifi experience</w:t>
            </w:r>
          </w:p>
          <w:p w14:paraId="0D0F4B63" w14:textId="432D6DF7" w:rsidR="00847E73" w:rsidRPr="00C02EAF" w:rsidRDefault="00847E73" w:rsidP="00847E73">
            <w:pPr>
              <w:pStyle w:val="Body4"/>
              <w:rPr>
                <w:rFonts w:asciiTheme="minorHAnsi" w:hAnsiTheme="minorHAnsi"/>
                <w:color w:val="002060"/>
              </w:rPr>
            </w:pPr>
          </w:p>
          <w:p w14:paraId="5E652098" w14:textId="22C1EA41" w:rsidR="00847E73" w:rsidRPr="00C02EAF" w:rsidRDefault="00847E73" w:rsidP="00847E73">
            <w:pPr>
              <w:pStyle w:val="Body4"/>
              <w:rPr>
                <w:rFonts w:asciiTheme="minorHAnsi" w:hAnsiTheme="minorHAnsi"/>
                <w:color w:val="002060"/>
              </w:rPr>
            </w:pPr>
            <w:r w:rsidRPr="00C02EAF">
              <w:rPr>
                <w:rFonts w:asciiTheme="minorHAnsi" w:hAnsiTheme="minorHAnsi"/>
                <w:color w:val="002060"/>
              </w:rPr>
              <w:t>At any point, you can log into your Trio Townhomes user account by going to:</w:t>
            </w:r>
          </w:p>
          <w:p w14:paraId="68A05762" w14:textId="42346B2A" w:rsidR="00847E73" w:rsidRPr="00C02EAF" w:rsidRDefault="00847E73" w:rsidP="00847E73">
            <w:pPr>
              <w:pStyle w:val="Body4"/>
              <w:rPr>
                <w:rFonts w:asciiTheme="minorHAnsi" w:hAnsiTheme="minorHAnsi"/>
                <w:b/>
                <w:bCs/>
                <w:color w:val="002060"/>
              </w:rPr>
            </w:pPr>
            <w:r w:rsidRPr="00C02EAF">
              <w:rPr>
                <w:rFonts w:asciiTheme="minorHAnsi" w:hAnsiTheme="minorHAnsi"/>
                <w:b/>
                <w:bCs/>
                <w:color w:val="002060"/>
              </w:rPr>
              <w:t xml:space="preserve">http://access.yourtrio.com/portal/trio_portal </w:t>
            </w:r>
          </w:p>
          <w:p w14:paraId="6A454794" w14:textId="627078E2" w:rsidR="00847E73" w:rsidRPr="00C02EAF" w:rsidRDefault="00847E73" w:rsidP="00847E73">
            <w:pPr>
              <w:pStyle w:val="Body4"/>
              <w:rPr>
                <w:rFonts w:asciiTheme="minorHAnsi" w:hAnsiTheme="minorHAnsi"/>
                <w:color w:val="002060"/>
              </w:rPr>
            </w:pPr>
            <w:r w:rsidRPr="00C02EAF">
              <w:rPr>
                <w:rFonts w:asciiTheme="minorHAnsi" w:hAnsiTheme="minorHAnsi"/>
                <w:color w:val="002060"/>
              </w:rPr>
              <w:t xml:space="preserve">and </w:t>
            </w:r>
            <w:r w:rsidR="008E19F7" w:rsidRPr="00C02EAF">
              <w:rPr>
                <w:rFonts w:asciiTheme="minorHAnsi" w:hAnsiTheme="minorHAnsi"/>
                <w:color w:val="002060"/>
              </w:rPr>
              <w:t>inputting</w:t>
            </w:r>
            <w:r w:rsidRPr="00C02EAF">
              <w:rPr>
                <w:rFonts w:asciiTheme="minorHAnsi" w:hAnsiTheme="minorHAnsi"/>
                <w:color w:val="002060"/>
              </w:rPr>
              <w:t xml:space="preserve"> your credentials. </w:t>
            </w:r>
          </w:p>
          <w:p w14:paraId="7ED7F811" w14:textId="5B98E046" w:rsidR="00847E73" w:rsidRPr="00C02EAF" w:rsidRDefault="00847E73" w:rsidP="00847E73">
            <w:pPr>
              <w:pStyle w:val="Body4"/>
              <w:rPr>
                <w:rFonts w:asciiTheme="minorHAnsi" w:hAnsiTheme="minorHAnsi"/>
                <w:color w:val="002060"/>
              </w:rPr>
            </w:pPr>
            <w:r w:rsidRPr="00C02EAF">
              <w:rPr>
                <w:rFonts w:asciiTheme="minorHAnsi" w:hAnsiTheme="minorHAnsi"/>
                <w:color w:val="002060"/>
              </w:rPr>
              <w:t xml:space="preserve">Once in your account, you can access and review your current account settings.  </w:t>
            </w:r>
          </w:p>
          <w:p w14:paraId="468D6560" w14:textId="2C1CB6D4" w:rsidR="00847E73" w:rsidRDefault="00D247E1" w:rsidP="00847E73">
            <w:pPr>
              <w:pStyle w:val="Subheading2"/>
            </w:pPr>
            <w:r w:rsidRPr="00491776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67E35812" wp14:editId="3810971F">
                      <wp:simplePos x="0" y="0"/>
                      <wp:positionH relativeFrom="column">
                        <wp:posOffset>3964940</wp:posOffset>
                      </wp:positionH>
                      <wp:positionV relativeFrom="paragraph">
                        <wp:posOffset>288290</wp:posOffset>
                      </wp:positionV>
                      <wp:extent cx="1850390" cy="734060"/>
                      <wp:effectExtent l="0" t="0" r="0" b="0"/>
                      <wp:wrapNone/>
                      <wp:docPr id="28" name="Text Box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50390" cy="73406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48CF9AD" w14:textId="77777777" w:rsidR="00D247E1" w:rsidRPr="00906CA7" w:rsidRDefault="00D247E1" w:rsidP="00D247E1">
                                  <w:pPr>
                                    <w:pStyle w:val="Heading2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mo="http://schemas.microsoft.com/office/mac/office/2008/main" xmlns:mv="urn:schemas-microsoft-com:mac:vml">
                  <w:pict>
                    <v:shape w14:anchorId="67E35812" id="Text Box 28" o:spid="_x0000_s1036" type="#_x0000_t202" style="position:absolute;margin-left:312.2pt;margin-top:22.7pt;width:145.7pt;height:57.8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" filled="f" stroked="f" strokeweight=".5pt">
                      <v:textbox>
                        <w:txbxContent>
                          <w:p w14:paraId="448CF9AD" w14:textId="77777777" w:rsidR="00D247E1" w:rsidRPr="00906CA7" w:rsidRDefault="00D247E1" w:rsidP="00D247E1">
                            <w:pPr>
                              <w:pStyle w:val="Heading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2F1D280" w14:textId="1E417CBB" w:rsidR="00847E73" w:rsidRDefault="00D247E1" w:rsidP="00847E73">
            <w:pPr>
              <w:pStyle w:val="Subheading2"/>
            </w:pPr>
            <w:r>
              <w:rPr>
                <w:noProof/>
                <w:bdr w:val="none" w:sz="0" w:space="0" w:color="auto"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7AB466A6" wp14:editId="234873D3">
                      <wp:simplePos x="0" y="0"/>
                      <wp:positionH relativeFrom="column">
                        <wp:posOffset>3130834</wp:posOffset>
                      </wp:positionH>
                      <wp:positionV relativeFrom="paragraph">
                        <wp:posOffset>51018</wp:posOffset>
                      </wp:positionV>
                      <wp:extent cx="2814320" cy="1454150"/>
                      <wp:effectExtent l="0" t="0" r="24130" b="12700"/>
                      <wp:wrapNone/>
                      <wp:docPr id="228" name="Text Box 2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814320" cy="14541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  <a:prstDash val="dashDot"/>
                              </a:ln>
                            </wps:spPr>
                            <wps:txbx>
                              <w:txbxContent>
                                <w:p w14:paraId="36C1923C" w14:textId="4FCEB471" w:rsidR="00D247E1" w:rsidRDefault="00AE32C3" w:rsidP="00AE32C3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03294D8" wp14:editId="05C1D64E">
                                        <wp:extent cx="1261131" cy="862330"/>
                                        <wp:effectExtent l="0" t="0" r="0" b="0"/>
                                        <wp:docPr id="1073741865" name="officeArt object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3741865" name="officeArt object"/>
                                                <pic:cNvPicPr/>
                                              </pic:nvPicPr>
                                              <pic:blipFill>
                                                <a:blip r:embed="rId18">
                                                  <a:extLst/>
                                                </a:blip>
                                                <a:srcRect l="4403" r="4403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79873" cy="87514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 w="12700" cap="flat">
                                                  <a:noFill/>
                                                  <a:miter lim="400000"/>
                                                </a:ln>
                                                <a:effectLst/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7ED2F36" wp14:editId="68F9D43E">
                                        <wp:extent cx="1264047" cy="855345"/>
                                        <wp:effectExtent l="0" t="0" r="0" b="1905"/>
                                        <wp:docPr id="1073741864" name="officeArt object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3741864" name="officeArt object"/>
                                                <pic:cNvPicPr/>
                                              </pic:nvPicPr>
                                              <pic:blipFill>
                                                <a:blip r:embed="rId19">
                                                  <a:extLst/>
                                                </a:blip>
                                                <a:srcRect l="23954" r="23954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85629" cy="86994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 w="12700" cap="flat">
                                                  <a:noFill/>
                                                  <a:miter lim="400000"/>
                                                </a:ln>
                                                <a:effectLst/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mo="http://schemas.microsoft.com/office/mac/office/2008/main" xmlns:mv="urn:schemas-microsoft-com:mac:vml">
                  <w:pict>
                    <v:shape w14:anchorId="7AB466A6" id="Text Box 228" o:spid="_x0000_s1037" type="#_x0000_t202" style="position:absolute;margin-left:246.5pt;margin-top:4pt;width:221.6pt;height:114.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" fillcolor="white [3201]" strokeweight=".5pt">
                      <v:stroke dashstyle="dashDot"/>
                      <v:textbox>
                        <w:txbxContent>
                          <w:p w14:paraId="36C1923C" w14:textId="4FCEB471" w:rsidR="00D247E1" w:rsidRDefault="00AE32C3" w:rsidP="00AE32C3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03294D8" wp14:editId="05C1D64E">
                                  <wp:extent cx="1261131" cy="862330"/>
                                  <wp:effectExtent l="0" t="0" r="0" b="0"/>
                                  <wp:docPr id="1073741865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65" name="officeArt object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/>
                                          </a:blip>
                                          <a:srcRect l="4403" r="440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79873" cy="87514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12700" cap="flat">
                                            <a:noFill/>
                                            <a:miter lim="400000"/>
                                          </a:ln>
                                          <a:effec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7ED2F36" wp14:editId="68F9D43E">
                                  <wp:extent cx="1264047" cy="855345"/>
                                  <wp:effectExtent l="0" t="0" r="0" b="1905"/>
                                  <wp:docPr id="1073741864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64" name="officeArt object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/>
                                          </a:blip>
                                          <a:srcRect l="23954" r="2395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85629" cy="8699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12700" cap="flat">
                                            <a:noFill/>
                                            <a:miter lim="400000"/>
                                          </a:ln>
                                          <a:effec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bdr w:val="none" w:sz="0" w:space="0" w:color="auto"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2B26FF50" wp14:editId="5B633D73">
                      <wp:simplePos x="0" y="0"/>
                      <wp:positionH relativeFrom="column">
                        <wp:posOffset>339808</wp:posOffset>
                      </wp:positionH>
                      <wp:positionV relativeFrom="paragraph">
                        <wp:posOffset>50662</wp:posOffset>
                      </wp:positionV>
                      <wp:extent cx="2790825" cy="1455089"/>
                      <wp:effectExtent l="0" t="0" r="28575" b="12065"/>
                      <wp:wrapNone/>
                      <wp:docPr id="227" name="Text Box 2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790825" cy="145508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  <a:prstDash val="dashDot"/>
                              </a:ln>
                            </wps:spPr>
                            <wps:txbx>
                              <w:txbxContent>
                                <w:p w14:paraId="00754EB2" w14:textId="77777777" w:rsidR="00D247E1" w:rsidRPr="00CF4CEC" w:rsidRDefault="00D247E1" w:rsidP="00D247E1">
                                  <w:pPr>
                                    <w:pStyle w:val="Subheading2"/>
                                    <w:rPr>
                                      <w:rFonts w:asciiTheme="minorHAnsi" w:hAnsiTheme="minorHAnsi"/>
                                      <w:color w:val="0083B3" w:themeColor="accent3" w:themeShade="BF"/>
                                    </w:rPr>
                                  </w:pPr>
                                  <w:r w:rsidRPr="00CF4CEC">
                                    <w:rPr>
                                      <w:rFonts w:asciiTheme="minorHAnsi" w:hAnsiTheme="minorHAnsi"/>
                                      <w:color w:val="0083B3" w:themeColor="accent3" w:themeShade="BF"/>
                                    </w:rPr>
                                    <w:t>TRIO RESIDENTIAL INTERNET:</w:t>
                                  </w:r>
                                  <w:r w:rsidRPr="00CF4CEC">
                                    <w:rPr>
                                      <w:rFonts w:asciiTheme="minorHAnsi" w:hAnsiTheme="minorHAnsi"/>
                                      <w:color w:val="0083B3" w:themeColor="accent3" w:themeShade="BF"/>
                                    </w:rPr>
                                    <w:tab/>
                                    <w:t>FREE</w:t>
                                  </w:r>
                                </w:p>
                                <w:p w14:paraId="2F58B59E" w14:textId="77777777" w:rsidR="00D247E1" w:rsidRPr="00CF4CEC" w:rsidRDefault="00D247E1" w:rsidP="00D247E1">
                                  <w:pPr>
                                    <w:pStyle w:val="Body2"/>
                                    <w:rPr>
                                      <w:rFonts w:asciiTheme="minorHAnsi" w:hAnsiTheme="minorHAnsi"/>
                                      <w:color w:val="0083B3" w:themeColor="accent3" w:themeShade="BF"/>
                                    </w:rPr>
                                  </w:pPr>
                                  <w:r w:rsidRPr="00CF4CEC">
                                    <w:rPr>
                                      <w:rFonts w:asciiTheme="minorHAnsi" w:hAnsiTheme="minorHAnsi"/>
                                      <w:color w:val="0083B3" w:themeColor="accent3" w:themeShade="BF"/>
                                    </w:rPr>
                                    <w:t>All Trio Townhome residents have a free internet account providing the following:</w:t>
                                  </w:r>
                                </w:p>
                                <w:p w14:paraId="793C35A7" w14:textId="5BD2BE98" w:rsidR="00D247E1" w:rsidRPr="00CF4CEC" w:rsidRDefault="00BB2E29" w:rsidP="00D247E1">
                                  <w:pPr>
                                    <w:pStyle w:val="Body2"/>
                                    <w:rPr>
                                      <w:rFonts w:asciiTheme="minorHAnsi" w:hAnsiTheme="minorHAnsi"/>
                                      <w:color w:val="0083B3" w:themeColor="accent3" w:themeShade="BF"/>
                                    </w:rPr>
                                  </w:pPr>
                                  <w:r>
                                    <w:rPr>
                                      <w:rFonts w:asciiTheme="minorHAnsi" w:hAnsiTheme="minorHAnsi"/>
                                      <w:color w:val="0083B3" w:themeColor="accent3" w:themeShade="BF"/>
                                      <w:lang w:val="de-DE"/>
                                    </w:rPr>
                                    <w:t>30</w:t>
                                  </w:r>
                                  <w:r w:rsidR="00D247E1" w:rsidRPr="00CF4CEC">
                                    <w:rPr>
                                      <w:rFonts w:asciiTheme="minorHAnsi" w:hAnsiTheme="minorHAnsi"/>
                                      <w:color w:val="0083B3" w:themeColor="accent3" w:themeShade="BF"/>
                                      <w:lang w:val="de-DE"/>
                                    </w:rPr>
                                    <w:t xml:space="preserve"> M</w:t>
                                  </w:r>
                                  <w:r w:rsidR="00D247E1" w:rsidRPr="00CF4CEC">
                                    <w:rPr>
                                      <w:rFonts w:asciiTheme="minorHAnsi" w:hAnsiTheme="minorHAnsi"/>
                                      <w:color w:val="0083B3" w:themeColor="accent3" w:themeShade="BF"/>
                                    </w:rPr>
                                    <w:t xml:space="preserve">bps </w:t>
                                  </w:r>
                                  <w:r w:rsidR="007610A6" w:rsidRPr="00CF4CEC">
                                    <w:rPr>
                                      <w:rFonts w:asciiTheme="minorHAnsi" w:hAnsiTheme="minorHAnsi"/>
                                      <w:color w:val="0083B3" w:themeColor="accent3" w:themeShade="BF"/>
                                    </w:rPr>
                                    <w:t>WIFI</w:t>
                                  </w:r>
                                  <w:r w:rsidR="00D92E08">
                                    <w:rPr>
                                      <w:rFonts w:asciiTheme="minorHAnsi" w:hAnsiTheme="minorHAnsi"/>
                                      <w:color w:val="0083B3" w:themeColor="accent3" w:themeShade="BF"/>
                                    </w:rPr>
                                    <w:t xml:space="preserve"> access for up to 8</w:t>
                                  </w:r>
                                  <w:r w:rsidR="00D247E1" w:rsidRPr="00CF4CEC">
                                    <w:rPr>
                                      <w:rFonts w:asciiTheme="minorHAnsi" w:hAnsiTheme="minorHAnsi"/>
                                      <w:color w:val="0083B3" w:themeColor="accent3" w:themeShade="BF"/>
                                    </w:rPr>
                                    <w:t xml:space="preserve"> devices (with bursts up </w:t>
                                  </w:r>
                                  <w:r w:rsidR="00D92E08">
                                    <w:rPr>
                                      <w:rFonts w:asciiTheme="minorHAnsi" w:hAnsiTheme="minorHAnsi"/>
                                      <w:color w:val="0083B3" w:themeColor="accent3" w:themeShade="BF"/>
                                      <w:lang w:val="it-IT"/>
                                    </w:rPr>
                                    <w:t>to 3</w:t>
                                  </w:r>
                                  <w:r w:rsidR="00D247E1" w:rsidRPr="00CF4CEC">
                                    <w:rPr>
                                      <w:rFonts w:asciiTheme="minorHAnsi" w:hAnsiTheme="minorHAnsi"/>
                                      <w:color w:val="0083B3" w:themeColor="accent3" w:themeShade="BF"/>
                                      <w:lang w:val="it-IT"/>
                                    </w:rPr>
                                    <w:t>5Mbps)</w:t>
                                  </w:r>
                                  <w:r w:rsidR="00D247E1" w:rsidRPr="00CF4CEC">
                                    <w:rPr>
                                      <w:rFonts w:asciiTheme="minorHAnsi" w:hAnsiTheme="minorHAnsi"/>
                                      <w:color w:val="0083B3" w:themeColor="accent3" w:themeShade="BF"/>
                                    </w:rPr>
                                    <w:t xml:space="preserve"> </w:t>
                                  </w:r>
                                </w:p>
                                <w:p w14:paraId="15E34969" w14:textId="77777777" w:rsidR="00D247E1" w:rsidRPr="00CF4CEC" w:rsidRDefault="00D247E1" w:rsidP="00D247E1">
                                  <w:pPr>
                                    <w:pStyle w:val="Body2"/>
                                    <w:rPr>
                                      <w:rFonts w:asciiTheme="minorHAnsi" w:hAnsiTheme="minorHAnsi"/>
                                      <w:color w:val="0083B3" w:themeColor="accent3" w:themeShade="BF"/>
                                    </w:rPr>
                                  </w:pPr>
                                  <w:r w:rsidRPr="00CF4CEC">
                                    <w:rPr>
                                      <w:rFonts w:asciiTheme="minorHAnsi" w:hAnsiTheme="minorHAnsi"/>
                                      <w:color w:val="0083B3" w:themeColor="accent3" w:themeShade="BF"/>
                                    </w:rPr>
                                    <w:t xml:space="preserve">This access is available throughout all Trio </w:t>
                                  </w:r>
                                  <w:r w:rsidR="00616412">
                                    <w:rPr>
                                      <w:rFonts w:asciiTheme="minorHAnsi" w:hAnsiTheme="minorHAnsi"/>
                                      <w:color w:val="0083B3" w:themeColor="accent3" w:themeShade="BF"/>
                                    </w:rPr>
                                    <w:t>Townh</w:t>
                                  </w:r>
                                  <w:r w:rsidRPr="00CF4CEC">
                                    <w:rPr>
                                      <w:rFonts w:asciiTheme="minorHAnsi" w:hAnsiTheme="minorHAnsi"/>
                                      <w:color w:val="0083B3" w:themeColor="accent3" w:themeShade="BF"/>
                                    </w:rPr>
                                    <w:t>omes facilities.</w:t>
                                  </w:r>
                                </w:p>
                                <w:p w14:paraId="0F140D84" w14:textId="77777777" w:rsidR="00D247E1" w:rsidRPr="00CF4CEC" w:rsidRDefault="00D247E1">
                                  <w:pPr>
                                    <w:rPr>
                                      <w:color w:val="0083B3" w:themeColor="accent3" w:themeShade="BF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B26FF50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27" o:spid="_x0000_s1038" type="#_x0000_t202" style="position:absolute;margin-left:26.75pt;margin-top:4pt;width:219.75pt;height:114.55pt;z-index:251720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" fillcolor="white [3201]" strokeweight=".5pt">
                      <v:stroke dashstyle="dashDot"/>
                      <v:textbox>
                        <w:txbxContent>
                          <w:p w14:paraId="00754EB2" w14:textId="77777777" w:rsidR="00D247E1" w:rsidRPr="00CF4CEC" w:rsidRDefault="00D247E1" w:rsidP="00D247E1">
                            <w:pPr>
                              <w:pStyle w:val="Subheading2"/>
                              <w:rPr>
                                <w:rFonts w:asciiTheme="minorHAnsi" w:hAnsiTheme="minorHAnsi"/>
                                <w:color w:val="0083B3" w:themeColor="accent3" w:themeShade="BF"/>
                              </w:rPr>
                            </w:pPr>
                            <w:r w:rsidRPr="00CF4CEC">
                              <w:rPr>
                                <w:rFonts w:asciiTheme="minorHAnsi" w:hAnsiTheme="minorHAnsi"/>
                                <w:color w:val="0083B3" w:themeColor="accent3" w:themeShade="BF"/>
                              </w:rPr>
                              <w:t>TRIO RESIDENTIAL INTERNET:</w:t>
                            </w:r>
                            <w:r w:rsidRPr="00CF4CEC">
                              <w:rPr>
                                <w:rFonts w:asciiTheme="minorHAnsi" w:hAnsiTheme="minorHAnsi"/>
                                <w:color w:val="0083B3" w:themeColor="accent3" w:themeShade="BF"/>
                              </w:rPr>
                              <w:tab/>
                              <w:t>FREE</w:t>
                            </w:r>
                          </w:p>
                          <w:p w14:paraId="2F58B59E" w14:textId="77777777" w:rsidR="00D247E1" w:rsidRPr="00CF4CEC" w:rsidRDefault="00D247E1" w:rsidP="00D247E1">
                            <w:pPr>
                              <w:pStyle w:val="Body2"/>
                              <w:rPr>
                                <w:rFonts w:asciiTheme="minorHAnsi" w:hAnsiTheme="minorHAnsi"/>
                                <w:color w:val="0083B3" w:themeColor="accent3" w:themeShade="BF"/>
                              </w:rPr>
                            </w:pPr>
                            <w:r w:rsidRPr="00CF4CEC">
                              <w:rPr>
                                <w:rFonts w:asciiTheme="minorHAnsi" w:hAnsiTheme="minorHAnsi"/>
                                <w:color w:val="0083B3" w:themeColor="accent3" w:themeShade="BF"/>
                              </w:rPr>
                              <w:t>All Trio Townhome residents have a free internet account providing the following:</w:t>
                            </w:r>
                          </w:p>
                          <w:p w14:paraId="793C35A7" w14:textId="5BD2BE98" w:rsidR="00D247E1" w:rsidRPr="00CF4CEC" w:rsidRDefault="00BB2E29" w:rsidP="00D247E1">
                            <w:pPr>
                              <w:pStyle w:val="Body2"/>
                              <w:rPr>
                                <w:rFonts w:asciiTheme="minorHAnsi" w:hAnsiTheme="minorHAnsi"/>
                                <w:color w:val="0083B3" w:themeColor="accent3" w:themeShade="BF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color w:val="0083B3" w:themeColor="accent3" w:themeShade="BF"/>
                                <w:lang w:val="de-DE"/>
                              </w:rPr>
                              <w:t>30</w:t>
                            </w:r>
                            <w:r w:rsidR="00D247E1" w:rsidRPr="00CF4CEC">
                              <w:rPr>
                                <w:rFonts w:asciiTheme="minorHAnsi" w:hAnsiTheme="minorHAnsi"/>
                                <w:color w:val="0083B3" w:themeColor="accent3" w:themeShade="BF"/>
                                <w:lang w:val="de-DE"/>
                              </w:rPr>
                              <w:t xml:space="preserve"> M</w:t>
                            </w:r>
                            <w:r w:rsidR="00D247E1" w:rsidRPr="00CF4CEC">
                              <w:rPr>
                                <w:rFonts w:asciiTheme="minorHAnsi" w:hAnsiTheme="minorHAnsi"/>
                                <w:color w:val="0083B3" w:themeColor="accent3" w:themeShade="BF"/>
                              </w:rPr>
                              <w:t xml:space="preserve">bps </w:t>
                            </w:r>
                            <w:r w:rsidR="007610A6" w:rsidRPr="00CF4CEC">
                              <w:rPr>
                                <w:rFonts w:asciiTheme="minorHAnsi" w:hAnsiTheme="minorHAnsi"/>
                                <w:color w:val="0083B3" w:themeColor="accent3" w:themeShade="BF"/>
                              </w:rPr>
                              <w:t>WIFI</w:t>
                            </w:r>
                            <w:r w:rsidR="00D92E08">
                              <w:rPr>
                                <w:rFonts w:asciiTheme="minorHAnsi" w:hAnsiTheme="minorHAnsi"/>
                                <w:color w:val="0083B3" w:themeColor="accent3" w:themeShade="BF"/>
                              </w:rPr>
                              <w:t xml:space="preserve"> access for up to 8</w:t>
                            </w:r>
                            <w:r w:rsidR="00D247E1" w:rsidRPr="00CF4CEC">
                              <w:rPr>
                                <w:rFonts w:asciiTheme="minorHAnsi" w:hAnsiTheme="minorHAnsi"/>
                                <w:color w:val="0083B3" w:themeColor="accent3" w:themeShade="BF"/>
                              </w:rPr>
                              <w:t xml:space="preserve"> devices (with bursts up </w:t>
                            </w:r>
                            <w:r w:rsidR="00D92E08">
                              <w:rPr>
                                <w:rFonts w:asciiTheme="minorHAnsi" w:hAnsiTheme="minorHAnsi"/>
                                <w:color w:val="0083B3" w:themeColor="accent3" w:themeShade="BF"/>
                                <w:lang w:val="it-IT"/>
                              </w:rPr>
                              <w:t>to 3</w:t>
                            </w:r>
                            <w:r w:rsidR="00D247E1" w:rsidRPr="00CF4CEC">
                              <w:rPr>
                                <w:rFonts w:asciiTheme="minorHAnsi" w:hAnsiTheme="minorHAnsi"/>
                                <w:color w:val="0083B3" w:themeColor="accent3" w:themeShade="BF"/>
                                <w:lang w:val="it-IT"/>
                              </w:rPr>
                              <w:t>5Mbps)</w:t>
                            </w:r>
                            <w:r w:rsidR="00D247E1" w:rsidRPr="00CF4CEC">
                              <w:rPr>
                                <w:rFonts w:asciiTheme="minorHAnsi" w:hAnsiTheme="minorHAnsi"/>
                                <w:color w:val="0083B3" w:themeColor="accent3" w:themeShade="BF"/>
                              </w:rPr>
                              <w:t xml:space="preserve"> </w:t>
                            </w:r>
                          </w:p>
                          <w:p w14:paraId="15E34969" w14:textId="77777777" w:rsidR="00D247E1" w:rsidRPr="00CF4CEC" w:rsidRDefault="00D247E1" w:rsidP="00D247E1">
                            <w:pPr>
                              <w:pStyle w:val="Body2"/>
                              <w:rPr>
                                <w:rFonts w:asciiTheme="minorHAnsi" w:hAnsiTheme="minorHAnsi"/>
                                <w:color w:val="0083B3" w:themeColor="accent3" w:themeShade="BF"/>
                              </w:rPr>
                            </w:pPr>
                            <w:r w:rsidRPr="00CF4CEC">
                              <w:rPr>
                                <w:rFonts w:asciiTheme="minorHAnsi" w:hAnsiTheme="minorHAnsi"/>
                                <w:color w:val="0083B3" w:themeColor="accent3" w:themeShade="BF"/>
                              </w:rPr>
                              <w:t xml:space="preserve">This access is available throughout all Trio </w:t>
                            </w:r>
                            <w:r w:rsidR="00616412">
                              <w:rPr>
                                <w:rFonts w:asciiTheme="minorHAnsi" w:hAnsiTheme="minorHAnsi"/>
                                <w:color w:val="0083B3" w:themeColor="accent3" w:themeShade="BF"/>
                              </w:rPr>
                              <w:t>Townh</w:t>
                            </w:r>
                            <w:r w:rsidRPr="00CF4CEC">
                              <w:rPr>
                                <w:rFonts w:asciiTheme="minorHAnsi" w:hAnsiTheme="minorHAnsi"/>
                                <w:color w:val="0083B3" w:themeColor="accent3" w:themeShade="BF"/>
                              </w:rPr>
                              <w:t>omes facilities.</w:t>
                            </w:r>
                          </w:p>
                          <w:p w14:paraId="0F140D84" w14:textId="77777777" w:rsidR="00D247E1" w:rsidRPr="00CF4CEC" w:rsidRDefault="00D247E1">
                            <w:pPr>
                              <w:rPr>
                                <w:color w:val="0083B3" w:themeColor="accent3" w:themeShade="BF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F3B25B0" w14:textId="60B5A4EF" w:rsidR="00997614" w:rsidRDefault="00246E68" w:rsidP="00847E73">
            <w:pPr>
              <w:ind w:left="144" w:right="144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5824" behindDoc="0" locked="0" layoutInCell="1" allowOverlap="1" wp14:anchorId="2C81DDA0" wp14:editId="548D1AE6">
                      <wp:simplePos x="0" y="0"/>
                      <wp:positionH relativeFrom="column">
                        <wp:posOffset>3134080</wp:posOffset>
                      </wp:positionH>
                      <wp:positionV relativeFrom="paragraph">
                        <wp:posOffset>2887074</wp:posOffset>
                      </wp:positionV>
                      <wp:extent cx="2795470" cy="1637665"/>
                      <wp:effectExtent l="0" t="0" r="24130" b="19685"/>
                      <wp:wrapNone/>
                      <wp:docPr id="232" name="Text Box 2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795470" cy="16376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  <a:prstDash val="dashDot"/>
                              </a:ln>
                            </wps:spPr>
                            <wps:txbx>
                              <w:txbxContent>
                                <w:p w14:paraId="7A15A001" w14:textId="51B10F7F" w:rsidR="00D247E1" w:rsidRDefault="00AE32C3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B2AF085" wp14:editId="110C12DC">
                                        <wp:extent cx="1298065" cy="977676"/>
                                        <wp:effectExtent l="0" t="0" r="0" b="0"/>
                                        <wp:docPr id="241" name="officeArt object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3741873" name="officeArt object"/>
                                                <pic:cNvPicPr/>
                                              </pic:nvPicPr>
                                              <pic:blipFill>
                                                <a:blip r:embed="rId22">
                                                  <a:extLst/>
                                                </a:blip>
                                                <a:srcRect l="4978" r="4978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03572" cy="98182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 w="12700" cap="flat">
                                                  <a:noFill/>
                                                  <a:miter lim="400000"/>
                                                </a:ln>
                                                <a:effectLst/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0AC4C83" wp14:editId="38D38E5A">
                                        <wp:extent cx="1252616" cy="971394"/>
                                        <wp:effectExtent l="0" t="0" r="5080" b="635"/>
                                        <wp:docPr id="1073741872" name="officeArt object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3741872" name="officeArt object"/>
                                                <pic:cNvPicPr/>
                                              </pic:nvPicPr>
                                              <pic:blipFill>
                                                <a:blip r:embed="rId10">
                                                  <a:extLst/>
                                                </a:blip>
                                                <a:srcRect l="7031" r="7031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65846" cy="98165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 w="12700" cap="flat">
                                                  <a:noFill/>
                                                  <a:miter lim="400000"/>
                                                </a:ln>
                                                <a:effectLst/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81DDA0" id="Text Box 232" o:spid="_x0000_s1039" type="#_x0000_t202" style="position:absolute;left:0;text-align:left;margin-left:246.8pt;margin-top:227.35pt;width:220.1pt;height:128.9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" fillcolor="white [3201]" strokeweight=".5pt">
                      <v:stroke dashstyle="dashDot"/>
                      <v:textbox>
                        <w:txbxContent>
                          <w:p w14:paraId="7A15A001" w14:textId="51B10F7F" w:rsidR="00D247E1" w:rsidRDefault="00AE32C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B2AF085" wp14:editId="110C12DC">
                                  <wp:extent cx="1298065" cy="977676"/>
                                  <wp:effectExtent l="0" t="0" r="0" b="0"/>
                                  <wp:docPr id="241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73" name="officeArt object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/>
                                          </a:blip>
                                          <a:srcRect l="4978" r="497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03572" cy="9818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12700" cap="flat">
                                            <a:noFill/>
                                            <a:miter lim="400000"/>
                                          </a:ln>
                                          <a:effec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0AC4C83" wp14:editId="38D38E5A">
                                  <wp:extent cx="1252616" cy="971394"/>
                                  <wp:effectExtent l="0" t="0" r="5080" b="635"/>
                                  <wp:docPr id="1073741872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72" name="officeArt object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/>
                                          </a:blip>
                                          <a:srcRect l="7031" r="703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65846" cy="9816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12700" cap="flat">
                                            <a:noFill/>
                                            <a:miter lim="400000"/>
                                          </a:ln>
                                          <a:effec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545F7982" wp14:editId="44603F6A">
                      <wp:simplePos x="0" y="0"/>
                      <wp:positionH relativeFrom="column">
                        <wp:posOffset>3131216</wp:posOffset>
                      </wp:positionH>
                      <wp:positionV relativeFrom="paragraph">
                        <wp:posOffset>1275684</wp:posOffset>
                      </wp:positionV>
                      <wp:extent cx="2804049" cy="1629410"/>
                      <wp:effectExtent l="0" t="0" r="15875" b="27940"/>
                      <wp:wrapNone/>
                      <wp:docPr id="230" name="Text Box 2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804049" cy="16294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  <a:prstDash val="dashDot"/>
                              </a:ln>
                            </wps:spPr>
                            <wps:txbx>
                              <w:txbxContent>
                                <w:p w14:paraId="47AE1DB5" w14:textId="54E0B682" w:rsidR="00D247E1" w:rsidRDefault="00AE32C3" w:rsidP="00F14EAB">
                                  <w:pPr>
                                    <w:ind w:left="90" w:right="82" w:hanging="90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9EAF3E5" wp14:editId="2311D71D">
                                        <wp:extent cx="1260939" cy="1016751"/>
                                        <wp:effectExtent l="0" t="0" r="0" b="0"/>
                                        <wp:docPr id="1073741869" name="officeArt object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3741869" name="officeArt object"/>
                                                <pic:cNvPicPr/>
                                              </pic:nvPicPr>
                                              <pic:blipFill>
                                                <a:blip r:embed="rId25">
                                                  <a:extLst/>
                                                </a:blip>
                                                <a:srcRect l="4363" r="4363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86254" cy="103716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 w="12700" cap="flat">
                                                  <a:noFill/>
                                                  <a:miter lim="400000"/>
                                                </a:ln>
                                                <a:effectLst/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F14EAB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BC67E14" wp14:editId="294DA1CC">
                                        <wp:extent cx="1298726" cy="1029924"/>
                                        <wp:effectExtent l="0" t="0" r="0" b="0"/>
                                        <wp:docPr id="1073741868" name="officeArt object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3741868" name="officeArt object"/>
                                                <pic:cNvPicPr/>
                                              </pic:nvPicPr>
                                              <pic:blipFill>
                                                <a:blip r:embed="rId26">
                                                  <a:extLst/>
                                                </a:blip>
                                                <a:srcRect l="11503" r="11503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41294" cy="106368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 w="12700" cap="flat">
                                                  <a:noFill/>
                                                  <a:miter lim="400000"/>
                                                </a:ln>
                                                <a:effectLst/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545F7982" id="Text Box 230" o:spid="_x0000_s1040" type="#_x0000_t202" style="position:absolute;left:0;text-align:left;margin-left:246.55pt;margin-top:100.45pt;width:220.8pt;height:128.3pt;z-index:251723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" fillcolor="white [3201]" strokeweight=".5pt">
                      <v:stroke dashstyle="dashDot"/>
                      <v:textbox>
                        <w:txbxContent>
                          <w:p w14:paraId="47AE1DB5" w14:textId="54E0B682" w:rsidR="00D247E1" w:rsidRDefault="00AE32C3" w:rsidP="00F14EAB">
                            <w:pPr>
                              <w:ind w:left="90" w:right="82" w:hanging="90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9EAF3E5" wp14:editId="2311D71D">
                                  <wp:extent cx="1260939" cy="1016751"/>
                                  <wp:effectExtent l="0" t="0" r="0" b="0"/>
                                  <wp:docPr id="1073741869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69" name="officeArt object"/>
                                          <pic:cNvPicPr/>
                                        </pic:nvPicPr>
                                        <pic:blipFill>
                                          <a:blip r:embed="rId27">
                                            <a:extLst/>
                                          </a:blip>
                                          <a:srcRect l="4363" r="436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86254" cy="10371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12700" cap="flat">
                                            <a:noFill/>
                                            <a:miter lim="400000"/>
                                          </a:ln>
                                          <a:effec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F14EAB">
                              <w:rPr>
                                <w:noProof/>
                              </w:rPr>
                              <w:drawing>
                                <wp:inline distT="0" distB="0" distL="0" distR="0" wp14:anchorId="4BC67E14" wp14:editId="294DA1CC">
                                  <wp:extent cx="1298726" cy="1029924"/>
                                  <wp:effectExtent l="0" t="0" r="0" b="0"/>
                                  <wp:docPr id="1073741868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68" name="officeArt object"/>
                                          <pic:cNvPicPr/>
                                        </pic:nvPicPr>
                                        <pic:blipFill>
                                          <a:blip r:embed="rId28">
                                            <a:extLst/>
                                          </a:blip>
                                          <a:srcRect l="11503" r="1150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41294" cy="106368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12700" cap="flat">
                                            <a:noFill/>
                                            <a:miter lim="400000"/>
                                          </a:ln>
                                          <a:effec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 wp14:anchorId="59192A34" wp14:editId="54AF5AD2">
                      <wp:simplePos x="0" y="0"/>
                      <wp:positionH relativeFrom="column">
                        <wp:posOffset>336861</wp:posOffset>
                      </wp:positionH>
                      <wp:positionV relativeFrom="paragraph">
                        <wp:posOffset>1275684</wp:posOffset>
                      </wp:positionV>
                      <wp:extent cx="2800749" cy="1629410"/>
                      <wp:effectExtent l="0" t="0" r="19050" b="27940"/>
                      <wp:wrapNone/>
                      <wp:docPr id="229" name="Text Box 2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800749" cy="16294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  <a:prstDash val="dashDot"/>
                              </a:ln>
                            </wps:spPr>
                            <wps:txbx>
                              <w:txbxContent>
                                <w:p w14:paraId="30D34684" w14:textId="318E1F3D" w:rsidR="00D247E1" w:rsidRPr="00CF4CEC" w:rsidRDefault="00D247E1" w:rsidP="00D247E1">
                                  <w:pPr>
                                    <w:pStyle w:val="Subheading2"/>
                                    <w:rPr>
                                      <w:rFonts w:asciiTheme="minorHAnsi" w:hAnsiTheme="minorHAnsi"/>
                                      <w:color w:val="0083B3" w:themeColor="accent3" w:themeShade="BF"/>
                                    </w:rPr>
                                  </w:pPr>
                                  <w:r w:rsidRPr="00CF4CEC">
                                    <w:rPr>
                                      <w:rFonts w:asciiTheme="minorHAnsi" w:hAnsiTheme="minorHAnsi"/>
                                      <w:color w:val="0083B3" w:themeColor="accent3" w:themeShade="BF"/>
                                    </w:rPr>
                                    <w:t>TRIO PREMIUM INTErnet:</w:t>
                                  </w:r>
                                  <w:r w:rsidRPr="00CF4CEC">
                                    <w:rPr>
                                      <w:rFonts w:asciiTheme="minorHAnsi" w:hAnsiTheme="minorHAnsi"/>
                                      <w:color w:val="0083B3" w:themeColor="accent3" w:themeShade="BF"/>
                                    </w:rPr>
                                    <w:tab/>
                                    <w:t>$15</w:t>
                                  </w:r>
                                  <w:r w:rsidR="00124E66">
                                    <w:rPr>
                                      <w:rFonts w:asciiTheme="minorHAnsi" w:hAnsiTheme="minorHAnsi"/>
                                      <w:color w:val="0083B3" w:themeColor="accent3" w:themeShade="BF"/>
                                    </w:rPr>
                                    <w:t>/</w:t>
                                  </w:r>
                                  <w:r w:rsidRPr="00CF4CEC">
                                    <w:rPr>
                                      <w:rFonts w:asciiTheme="minorHAnsi" w:hAnsiTheme="minorHAnsi"/>
                                      <w:color w:val="0083B3" w:themeColor="accent3" w:themeShade="BF"/>
                                    </w:rPr>
                                    <w:t>month</w:t>
                                  </w:r>
                                </w:p>
                                <w:p w14:paraId="34450AFF" w14:textId="072EB935" w:rsidR="00D247E1" w:rsidRPr="00CF4CEC" w:rsidRDefault="00D247E1" w:rsidP="00D247E1">
                                  <w:pPr>
                                    <w:pStyle w:val="Body2"/>
                                    <w:rPr>
                                      <w:rFonts w:asciiTheme="minorHAnsi" w:hAnsiTheme="minorHAnsi"/>
                                      <w:color w:val="0083B3" w:themeColor="accent3" w:themeShade="BF"/>
                                    </w:rPr>
                                  </w:pPr>
                                  <w:r w:rsidRPr="00CF4CEC">
                                    <w:rPr>
                                      <w:rFonts w:asciiTheme="minorHAnsi" w:hAnsiTheme="minorHAnsi"/>
                                      <w:color w:val="0083B3" w:themeColor="accent3" w:themeShade="BF"/>
                                    </w:rPr>
                                    <w:t xml:space="preserve">For an additional $15 per month - charged directly to your credit card each month, </w:t>
                                  </w:r>
                                  <w:r w:rsidR="00C57507" w:rsidRPr="00CF4CEC">
                                    <w:rPr>
                                      <w:rFonts w:asciiTheme="minorHAnsi" w:hAnsiTheme="minorHAnsi"/>
                                      <w:color w:val="0083B3" w:themeColor="accent3" w:themeShade="BF"/>
                                    </w:rPr>
                                    <w:t>all</w:t>
                                  </w:r>
                                  <w:r w:rsidRPr="00CF4CEC">
                                    <w:rPr>
                                      <w:rFonts w:asciiTheme="minorHAnsi" w:hAnsiTheme="minorHAnsi"/>
                                      <w:color w:val="0083B3" w:themeColor="accent3" w:themeShade="BF"/>
                                    </w:rPr>
                                    <w:t xml:space="preserve"> your devices will be allotted increased bandwidth.</w:t>
                                  </w:r>
                                </w:p>
                                <w:p w14:paraId="57C3B8B2" w14:textId="35A4090E" w:rsidR="00D247E1" w:rsidRPr="00CF4CEC" w:rsidRDefault="00C57507" w:rsidP="00D247E1">
                                  <w:pPr>
                                    <w:pStyle w:val="Body2"/>
                                    <w:rPr>
                                      <w:rFonts w:asciiTheme="minorHAnsi" w:hAnsiTheme="minorHAnsi"/>
                                      <w:color w:val="0083B3" w:themeColor="accent3" w:themeShade="BF"/>
                                    </w:rPr>
                                  </w:pPr>
                                  <w:r>
                                    <w:rPr>
                                      <w:rFonts w:asciiTheme="minorHAnsi" w:hAnsiTheme="minorHAnsi"/>
                                      <w:color w:val="0083B3" w:themeColor="accent3" w:themeShade="BF"/>
                                    </w:rPr>
                                    <w:t>40</w:t>
                                  </w:r>
                                  <w:r w:rsidR="00D247E1" w:rsidRPr="00CF4CEC">
                                    <w:rPr>
                                      <w:rFonts w:asciiTheme="minorHAnsi" w:hAnsiTheme="minorHAnsi"/>
                                      <w:color w:val="0083B3" w:themeColor="accent3" w:themeShade="BF"/>
                                    </w:rPr>
                                    <w:t xml:space="preserve"> Mbps </w:t>
                                  </w:r>
                                  <w:r w:rsidR="007610A6" w:rsidRPr="00CF4CEC">
                                    <w:rPr>
                                      <w:rFonts w:asciiTheme="minorHAnsi" w:hAnsiTheme="minorHAnsi"/>
                                      <w:color w:val="0083B3" w:themeColor="accent3" w:themeShade="BF"/>
                                    </w:rPr>
                                    <w:t>WIFI</w:t>
                                  </w:r>
                                  <w:r w:rsidR="005C6E00">
                                    <w:rPr>
                                      <w:rFonts w:asciiTheme="minorHAnsi" w:hAnsiTheme="minorHAnsi"/>
                                      <w:color w:val="0083B3" w:themeColor="accent3" w:themeShade="BF"/>
                                    </w:rPr>
                                    <w:t xml:space="preserve"> access for up to 8 devices (with bursts up to 45</w:t>
                                  </w:r>
                                  <w:r w:rsidR="00D247E1" w:rsidRPr="00CF4CEC">
                                    <w:rPr>
                                      <w:rFonts w:asciiTheme="minorHAnsi" w:hAnsiTheme="minorHAnsi"/>
                                      <w:color w:val="0083B3" w:themeColor="accent3" w:themeShade="BF"/>
                                    </w:rPr>
                                    <w:t>Mbps)</w:t>
                                  </w:r>
                                </w:p>
                                <w:p w14:paraId="0A915943" w14:textId="77777777" w:rsidR="00D247E1" w:rsidRPr="00CF4CEC" w:rsidRDefault="00D247E1" w:rsidP="00D247E1">
                                  <w:pPr>
                                    <w:pStyle w:val="Body2"/>
                                    <w:rPr>
                                      <w:rFonts w:asciiTheme="minorHAnsi" w:hAnsiTheme="minorHAnsi"/>
                                      <w:color w:val="0083B3" w:themeColor="accent3" w:themeShade="BF"/>
                                    </w:rPr>
                                  </w:pPr>
                                </w:p>
                                <w:p w14:paraId="62EC4CC6" w14:textId="77777777" w:rsidR="00D247E1" w:rsidRPr="00CF4CEC" w:rsidRDefault="00D247E1">
                                  <w:pPr>
                                    <w:rPr>
                                      <w:color w:val="0083B3" w:themeColor="accent3" w:themeShade="BF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59192A34" id="Text Box 229" o:spid="_x0000_s1041" type="#_x0000_t202" style="position:absolute;left:0;text-align:left;margin-left:26.5pt;margin-top:100.45pt;width:220.55pt;height:128.3pt;z-index:251722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" fillcolor="white [3201]" strokeweight=".5pt">
                      <v:stroke dashstyle="dashDot"/>
                      <v:textbox>
                        <w:txbxContent>
                          <w:p w14:paraId="30D34684" w14:textId="318E1F3D" w:rsidR="00D247E1" w:rsidRPr="00CF4CEC" w:rsidRDefault="00D247E1" w:rsidP="00D247E1">
                            <w:pPr>
                              <w:pStyle w:val="Subheading2"/>
                              <w:rPr>
                                <w:rFonts w:asciiTheme="minorHAnsi" w:hAnsiTheme="minorHAnsi"/>
                                <w:color w:val="0083B3" w:themeColor="accent3" w:themeShade="BF"/>
                              </w:rPr>
                            </w:pPr>
                            <w:r w:rsidRPr="00CF4CEC">
                              <w:rPr>
                                <w:rFonts w:asciiTheme="minorHAnsi" w:hAnsiTheme="minorHAnsi"/>
                                <w:color w:val="0083B3" w:themeColor="accent3" w:themeShade="BF"/>
                              </w:rPr>
                              <w:t>TRIO PREMIUM INTErnet:</w:t>
                            </w:r>
                            <w:r w:rsidRPr="00CF4CEC">
                              <w:rPr>
                                <w:rFonts w:asciiTheme="minorHAnsi" w:hAnsiTheme="minorHAnsi"/>
                                <w:color w:val="0083B3" w:themeColor="accent3" w:themeShade="BF"/>
                              </w:rPr>
                              <w:tab/>
                              <w:t>$15</w:t>
                            </w:r>
                            <w:r w:rsidR="00124E66">
                              <w:rPr>
                                <w:rFonts w:asciiTheme="minorHAnsi" w:hAnsiTheme="minorHAnsi"/>
                                <w:color w:val="0083B3" w:themeColor="accent3" w:themeShade="BF"/>
                              </w:rPr>
                              <w:t>/</w:t>
                            </w:r>
                            <w:r w:rsidRPr="00CF4CEC">
                              <w:rPr>
                                <w:rFonts w:asciiTheme="minorHAnsi" w:hAnsiTheme="minorHAnsi"/>
                                <w:color w:val="0083B3" w:themeColor="accent3" w:themeShade="BF"/>
                              </w:rPr>
                              <w:t>month</w:t>
                            </w:r>
                          </w:p>
                          <w:p w14:paraId="34450AFF" w14:textId="072EB935" w:rsidR="00D247E1" w:rsidRPr="00CF4CEC" w:rsidRDefault="00D247E1" w:rsidP="00D247E1">
                            <w:pPr>
                              <w:pStyle w:val="Body2"/>
                              <w:rPr>
                                <w:rFonts w:asciiTheme="minorHAnsi" w:hAnsiTheme="minorHAnsi"/>
                                <w:color w:val="0083B3" w:themeColor="accent3" w:themeShade="BF"/>
                              </w:rPr>
                            </w:pPr>
                            <w:r w:rsidRPr="00CF4CEC">
                              <w:rPr>
                                <w:rFonts w:asciiTheme="minorHAnsi" w:hAnsiTheme="minorHAnsi"/>
                                <w:color w:val="0083B3" w:themeColor="accent3" w:themeShade="BF"/>
                              </w:rPr>
                              <w:t xml:space="preserve">For an additional $15 per month - charged directly to your credit card each month, </w:t>
                            </w:r>
                            <w:r w:rsidR="00C57507" w:rsidRPr="00CF4CEC">
                              <w:rPr>
                                <w:rFonts w:asciiTheme="minorHAnsi" w:hAnsiTheme="minorHAnsi"/>
                                <w:color w:val="0083B3" w:themeColor="accent3" w:themeShade="BF"/>
                              </w:rPr>
                              <w:t>all</w:t>
                            </w:r>
                            <w:r w:rsidRPr="00CF4CEC">
                              <w:rPr>
                                <w:rFonts w:asciiTheme="minorHAnsi" w:hAnsiTheme="minorHAnsi"/>
                                <w:color w:val="0083B3" w:themeColor="accent3" w:themeShade="BF"/>
                              </w:rPr>
                              <w:t xml:space="preserve"> your devices will be allotted increased bandwidth.</w:t>
                            </w:r>
                          </w:p>
                          <w:p w14:paraId="57C3B8B2" w14:textId="35A4090E" w:rsidR="00D247E1" w:rsidRPr="00CF4CEC" w:rsidRDefault="00C57507" w:rsidP="00D247E1">
                            <w:pPr>
                              <w:pStyle w:val="Body2"/>
                              <w:rPr>
                                <w:rFonts w:asciiTheme="minorHAnsi" w:hAnsiTheme="minorHAnsi"/>
                                <w:color w:val="0083B3" w:themeColor="accent3" w:themeShade="BF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color w:val="0083B3" w:themeColor="accent3" w:themeShade="BF"/>
                              </w:rPr>
                              <w:t>40</w:t>
                            </w:r>
                            <w:r w:rsidR="00D247E1" w:rsidRPr="00CF4CEC">
                              <w:rPr>
                                <w:rFonts w:asciiTheme="minorHAnsi" w:hAnsiTheme="minorHAnsi"/>
                                <w:color w:val="0083B3" w:themeColor="accent3" w:themeShade="BF"/>
                              </w:rPr>
                              <w:t xml:space="preserve"> Mbps </w:t>
                            </w:r>
                            <w:r w:rsidR="007610A6" w:rsidRPr="00CF4CEC">
                              <w:rPr>
                                <w:rFonts w:asciiTheme="minorHAnsi" w:hAnsiTheme="minorHAnsi"/>
                                <w:color w:val="0083B3" w:themeColor="accent3" w:themeShade="BF"/>
                              </w:rPr>
                              <w:t>WIFI</w:t>
                            </w:r>
                            <w:r w:rsidR="005C6E00">
                              <w:rPr>
                                <w:rFonts w:asciiTheme="minorHAnsi" w:hAnsiTheme="minorHAnsi"/>
                                <w:color w:val="0083B3" w:themeColor="accent3" w:themeShade="BF"/>
                              </w:rPr>
                              <w:t xml:space="preserve"> access for up to 8 devices (with bursts up to 45</w:t>
                            </w:r>
                            <w:r w:rsidR="00D247E1" w:rsidRPr="00CF4CEC">
                              <w:rPr>
                                <w:rFonts w:asciiTheme="minorHAnsi" w:hAnsiTheme="minorHAnsi"/>
                                <w:color w:val="0083B3" w:themeColor="accent3" w:themeShade="BF"/>
                              </w:rPr>
                              <w:t>Mbps)</w:t>
                            </w:r>
                          </w:p>
                          <w:p w14:paraId="0A915943" w14:textId="77777777" w:rsidR="00D247E1" w:rsidRPr="00CF4CEC" w:rsidRDefault="00D247E1" w:rsidP="00D247E1">
                            <w:pPr>
                              <w:pStyle w:val="Body2"/>
                              <w:rPr>
                                <w:rFonts w:asciiTheme="minorHAnsi" w:hAnsiTheme="minorHAnsi"/>
                                <w:color w:val="0083B3" w:themeColor="accent3" w:themeShade="BF"/>
                              </w:rPr>
                            </w:pPr>
                          </w:p>
                          <w:p w14:paraId="62EC4CC6" w14:textId="77777777" w:rsidR="00D247E1" w:rsidRPr="00CF4CEC" w:rsidRDefault="00D247E1">
                            <w:pPr>
                              <w:rPr>
                                <w:color w:val="0083B3" w:themeColor="accent3" w:themeShade="BF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 wp14:anchorId="298BBF34" wp14:editId="0044E930">
                      <wp:simplePos x="0" y="0"/>
                      <wp:positionH relativeFrom="column">
                        <wp:posOffset>3335837</wp:posOffset>
                      </wp:positionH>
                      <wp:positionV relativeFrom="paragraph">
                        <wp:posOffset>4066842</wp:posOffset>
                      </wp:positionV>
                      <wp:extent cx="1198880" cy="429895"/>
                      <wp:effectExtent l="0" t="0" r="20320" b="27305"/>
                      <wp:wrapNone/>
                      <wp:docPr id="237" name="Text Box 2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98880" cy="42989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3">
                                  <a:lumMod val="20000"/>
                                  <a:lumOff val="80000"/>
                                </a:schemeClr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3089F971" w14:textId="69B1F090" w:rsidR="00D939E5" w:rsidRPr="00D939E5" w:rsidRDefault="005C6E00" w:rsidP="00D939E5">
                                  <w:pPr>
                                    <w:pStyle w:val="Caption2"/>
                                    <w:jc w:val="center"/>
                                    <w:rPr>
                                      <w:color w:val="002060"/>
                                    </w:rPr>
                                  </w:pPr>
                                  <w:r>
                                    <w:rPr>
                                      <w:color w:val="002060"/>
                                    </w:rPr>
                                    <w:t>32</w:t>
                                  </w:r>
                                  <w:r w:rsidR="00D939E5" w:rsidRPr="00D939E5">
                                    <w:rPr>
                                      <w:color w:val="002060"/>
                                    </w:rPr>
                                    <w:t xml:space="preserve"> devices can be set up in most residences.</w:t>
                                  </w:r>
                                </w:p>
                                <w:p w14:paraId="20432919" w14:textId="77777777" w:rsidR="00D939E5" w:rsidRPr="00D939E5" w:rsidRDefault="00D939E5" w:rsidP="00D939E5">
                                  <w:pPr>
                                    <w:jc w:val="center"/>
                                    <w:rPr>
                                      <w:color w:val="00206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8BBF34" id="Text Box 237" o:spid="_x0000_s1042" type="#_x0000_t202" style="position:absolute;left:0;text-align:left;margin-left:262.65pt;margin-top:320.2pt;width:94.4pt;height:33.8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" fillcolor="#c9f0ff [662]" strokeweight=".5pt">
                      <v:textbox>
                        <w:txbxContent>
                          <w:p w14:paraId="3089F971" w14:textId="69B1F090" w:rsidR="00D939E5" w:rsidRPr="00D939E5" w:rsidRDefault="005C6E00" w:rsidP="00D939E5">
                            <w:pPr>
                              <w:pStyle w:val="Caption2"/>
                              <w:jc w:val="center"/>
                              <w:rPr>
                                <w:color w:val="002060"/>
                              </w:rPr>
                            </w:pPr>
                            <w:r>
                              <w:rPr>
                                <w:color w:val="002060"/>
                              </w:rPr>
                              <w:t>32</w:t>
                            </w:r>
                            <w:r w:rsidR="00D939E5" w:rsidRPr="00D939E5">
                              <w:rPr>
                                <w:color w:val="002060"/>
                              </w:rPr>
                              <w:t xml:space="preserve"> devices can be set up in most residences.</w:t>
                            </w:r>
                          </w:p>
                          <w:p w14:paraId="20432919" w14:textId="77777777" w:rsidR="00D939E5" w:rsidRPr="00D939E5" w:rsidRDefault="00D939E5" w:rsidP="00D939E5">
                            <w:pPr>
                              <w:jc w:val="center"/>
                              <w:rPr>
                                <w:color w:val="00206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1968" behindDoc="0" locked="0" layoutInCell="1" allowOverlap="1" wp14:anchorId="5B763CBF" wp14:editId="2125F1C9">
                      <wp:simplePos x="0" y="0"/>
                      <wp:positionH relativeFrom="column">
                        <wp:posOffset>4534535</wp:posOffset>
                      </wp:positionH>
                      <wp:positionV relativeFrom="paragraph">
                        <wp:posOffset>4066451</wp:posOffset>
                      </wp:positionV>
                      <wp:extent cx="1200150" cy="429917"/>
                      <wp:effectExtent l="0" t="0" r="19050" b="27305"/>
                      <wp:wrapNone/>
                      <wp:docPr id="238" name="Text Box 2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00150" cy="429917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3">
                                  <a:lumMod val="20000"/>
                                  <a:lumOff val="80000"/>
                                </a:schemeClr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24D80359" w14:textId="68CF8356" w:rsidR="00D939E5" w:rsidRPr="00D939E5" w:rsidRDefault="00D939E5" w:rsidP="00D939E5">
                                  <w:pPr>
                                    <w:pStyle w:val="Caption2"/>
                                    <w:jc w:val="center"/>
                                    <w:rPr>
                                      <w:color w:val="002060"/>
                                    </w:rPr>
                                  </w:pPr>
                                  <w:r w:rsidRPr="00D939E5">
                                    <w:rPr>
                                      <w:color w:val="002060"/>
                                    </w:rPr>
                                    <w:t>Add</w:t>
                                  </w:r>
                                  <w:r w:rsidR="005C6E00">
                                    <w:rPr>
                                      <w:color w:val="002060"/>
                                    </w:rPr>
                                    <w:t>itional settings &amp; speeds are available</w:t>
                                  </w:r>
                                  <w:r w:rsidR="00124E66">
                                    <w:rPr>
                                      <w:color w:val="002060"/>
                                    </w:rPr>
                                    <w:t>.</w:t>
                                  </w:r>
                                </w:p>
                                <w:p w14:paraId="13F31B2A" w14:textId="77777777" w:rsidR="00D939E5" w:rsidRPr="00D939E5" w:rsidRDefault="00D939E5" w:rsidP="00D939E5">
                                  <w:pPr>
                                    <w:ind w:left="-2250" w:right="-120"/>
                                    <w:rPr>
                                      <w:color w:val="00206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763CBF" id="Text Box 238" o:spid="_x0000_s1043" type="#_x0000_t202" style="position:absolute;left:0;text-align:left;margin-left:357.05pt;margin-top:320.2pt;width:94.5pt;height:33.8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" fillcolor="#c9f0ff [662]" strokeweight=".5pt">
                      <v:textbox>
                        <w:txbxContent>
                          <w:p w14:paraId="24D80359" w14:textId="68CF8356" w:rsidR="00D939E5" w:rsidRPr="00D939E5" w:rsidRDefault="00D939E5" w:rsidP="00D939E5">
                            <w:pPr>
                              <w:pStyle w:val="Caption2"/>
                              <w:jc w:val="center"/>
                              <w:rPr>
                                <w:color w:val="002060"/>
                              </w:rPr>
                            </w:pPr>
                            <w:r w:rsidRPr="00D939E5">
                              <w:rPr>
                                <w:color w:val="002060"/>
                              </w:rPr>
                              <w:t>Add</w:t>
                            </w:r>
                            <w:r w:rsidR="005C6E00">
                              <w:rPr>
                                <w:color w:val="002060"/>
                              </w:rPr>
                              <w:t xml:space="preserve">itional settings &amp; speeds are </w:t>
                            </w:r>
                            <w:r w:rsidR="005C6E00">
                              <w:rPr>
                                <w:color w:val="002060"/>
                              </w:rPr>
                              <w:t>available</w:t>
                            </w:r>
                            <w:r w:rsidR="00124E66">
                              <w:rPr>
                                <w:color w:val="002060"/>
                              </w:rPr>
                              <w:t>.</w:t>
                            </w:r>
                            <w:bookmarkStart w:id="1" w:name="_GoBack"/>
                            <w:bookmarkEnd w:id="1"/>
                          </w:p>
                          <w:p w14:paraId="13F31B2A" w14:textId="77777777" w:rsidR="00D939E5" w:rsidRPr="00D939E5" w:rsidRDefault="00D939E5" w:rsidP="00D939E5">
                            <w:pPr>
                              <w:ind w:left="-2250" w:right="-120"/>
                              <w:rPr>
                                <w:color w:val="00206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C6E00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7872" behindDoc="0" locked="0" layoutInCell="1" allowOverlap="1" wp14:anchorId="0361AAED" wp14:editId="50ED7CAD">
                      <wp:simplePos x="0" y="0"/>
                      <wp:positionH relativeFrom="column">
                        <wp:posOffset>3917114</wp:posOffset>
                      </wp:positionH>
                      <wp:positionV relativeFrom="paragraph">
                        <wp:posOffset>779619</wp:posOffset>
                      </wp:positionV>
                      <wp:extent cx="1200150" cy="425127"/>
                      <wp:effectExtent l="0" t="0" r="19050" b="13335"/>
                      <wp:wrapNone/>
                      <wp:docPr id="234" name="Text Box 2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00150" cy="425127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3">
                                  <a:lumMod val="20000"/>
                                  <a:lumOff val="80000"/>
                                </a:schemeClr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0477FEAF" w14:textId="77777777" w:rsidR="00623092" w:rsidRPr="00D939E5" w:rsidRDefault="00623092" w:rsidP="00D939E5">
                                  <w:pPr>
                                    <w:pStyle w:val="Caption2"/>
                                    <w:jc w:val="center"/>
                                    <w:rPr>
                                      <w:color w:val="002060"/>
                                    </w:rPr>
                                  </w:pPr>
                                  <w:r w:rsidRPr="00D939E5">
                                    <w:rPr>
                                      <w:color w:val="002060"/>
                                    </w:rPr>
                                    <w:t>Custom network modifications can be made.</w:t>
                                  </w:r>
                                </w:p>
                                <w:p w14:paraId="235A2B41" w14:textId="77777777" w:rsidR="00623092" w:rsidRPr="00D939E5" w:rsidRDefault="00623092">
                                  <w:pPr>
                                    <w:rPr>
                                      <w:color w:val="00206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mo="http://schemas.microsoft.com/office/mac/office/2008/main" xmlns:mv="urn:schemas-microsoft-com:mac:vml">
                  <w:pict>
                    <v:shape w14:anchorId="0361AAED" id="Text Box 234" o:spid="_x0000_s1039" type="#_x0000_t202" style="position:absolute;left:0;text-align:left;margin-left:308.45pt;margin-top:61.4pt;width:94.5pt;height:33.45pt;z-index:2517278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" fillcolor="#c9f0ff [662]" strokeweight=".5pt">
                      <v:textbox>
                        <w:txbxContent>
                          <w:p w14:paraId="0477FEAF" w14:textId="77777777" w:rsidR="00623092" w:rsidRPr="00D939E5" w:rsidRDefault="00623092" w:rsidP="00D939E5">
                            <w:pPr>
                              <w:pStyle w:val="Caption2"/>
                              <w:jc w:val="center"/>
                              <w:rPr>
                                <w:rFonts w:hint="eastAsia"/>
                                <w:color w:val="002060"/>
                              </w:rPr>
                            </w:pPr>
                            <w:r w:rsidRPr="00D939E5">
                              <w:rPr>
                                <w:color w:val="002060"/>
                              </w:rPr>
                              <w:t>Custom network modifications can be made.</w:t>
                            </w:r>
                          </w:p>
                          <w:p w14:paraId="235A2B41" w14:textId="77777777" w:rsidR="00623092" w:rsidRPr="00D939E5" w:rsidRDefault="00623092">
                            <w:pPr>
                              <w:rPr>
                                <w:color w:val="00206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C6E00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9920" behindDoc="0" locked="0" layoutInCell="1" allowOverlap="1" wp14:anchorId="6556EE70" wp14:editId="0203D800">
                      <wp:simplePos x="0" y="0"/>
                      <wp:positionH relativeFrom="column">
                        <wp:posOffset>3861757</wp:posOffset>
                      </wp:positionH>
                      <wp:positionV relativeFrom="paragraph">
                        <wp:posOffset>2399713</wp:posOffset>
                      </wp:positionV>
                      <wp:extent cx="1234440" cy="418261"/>
                      <wp:effectExtent l="0" t="0" r="22860" b="20320"/>
                      <wp:wrapNone/>
                      <wp:docPr id="236" name="Text Box 2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34440" cy="418261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3">
                                  <a:lumMod val="20000"/>
                                  <a:lumOff val="80000"/>
                                </a:schemeClr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662F2DEF" w14:textId="77777777" w:rsidR="00D939E5" w:rsidRDefault="00D939E5" w:rsidP="00D939E5">
                                  <w:pPr>
                                    <w:pStyle w:val="Caption2"/>
                                    <w:ind w:left="-2250" w:right="-135" w:firstLine="2160"/>
                                    <w:jc w:val="center"/>
                                    <w:rPr>
                                      <w:color w:val="002060"/>
                                    </w:rPr>
                                  </w:pPr>
                                </w:p>
                                <w:p w14:paraId="7B32296F" w14:textId="2A179801" w:rsidR="00D939E5" w:rsidRPr="00D939E5" w:rsidRDefault="00D939E5" w:rsidP="00D939E5">
                                  <w:pPr>
                                    <w:pStyle w:val="Caption2"/>
                                    <w:ind w:left="-2250" w:right="-135" w:firstLine="2160"/>
                                    <w:jc w:val="center"/>
                                    <w:rPr>
                                      <w:color w:val="002060"/>
                                    </w:rPr>
                                  </w:pPr>
                                  <w:r w:rsidRPr="00D939E5">
                                    <w:rPr>
                                      <w:color w:val="002060"/>
                                    </w:rPr>
                                    <w:t>Tech Support is available.</w:t>
                                  </w:r>
                                </w:p>
                                <w:p w14:paraId="3646CECC" w14:textId="77777777" w:rsidR="00D939E5" w:rsidRPr="00D939E5" w:rsidRDefault="00D939E5" w:rsidP="00D939E5">
                                  <w:pPr>
                                    <w:ind w:left="-180" w:right="-135"/>
                                    <w:rPr>
                                      <w:color w:val="00206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56EE70" id="Text Box 236" o:spid="_x0000_s1045" type="#_x0000_t202" style="position:absolute;left:0;text-align:left;margin-left:304.1pt;margin-top:188.95pt;width:97.2pt;height:32.9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" fillcolor="#c9f0ff [662]" strokeweight=".5pt">
                      <v:textbox>
                        <w:txbxContent>
                          <w:p w14:paraId="662F2DEF" w14:textId="77777777" w:rsidR="00D939E5" w:rsidRDefault="00D939E5" w:rsidP="00D939E5">
                            <w:pPr>
                              <w:pStyle w:val="Caption2"/>
                              <w:ind w:left="-2250" w:right="-135" w:firstLine="2160"/>
                              <w:jc w:val="center"/>
                              <w:rPr>
                                <w:color w:val="002060"/>
                              </w:rPr>
                            </w:pPr>
                          </w:p>
                          <w:p w14:paraId="7B32296F" w14:textId="2A179801" w:rsidR="00D939E5" w:rsidRPr="00D939E5" w:rsidRDefault="00D939E5" w:rsidP="00D939E5">
                            <w:pPr>
                              <w:pStyle w:val="Caption2"/>
                              <w:ind w:left="-2250" w:right="-135" w:firstLine="2160"/>
                              <w:jc w:val="center"/>
                              <w:rPr>
                                <w:color w:val="002060"/>
                              </w:rPr>
                            </w:pPr>
                            <w:r w:rsidRPr="00D939E5">
                              <w:rPr>
                                <w:color w:val="002060"/>
                              </w:rPr>
                              <w:t>Tech Support is available.</w:t>
                            </w:r>
                          </w:p>
                          <w:p w14:paraId="3646CECC" w14:textId="77777777" w:rsidR="00D939E5" w:rsidRPr="00D939E5" w:rsidRDefault="00D939E5" w:rsidP="00D939E5">
                            <w:pPr>
                              <w:ind w:left="-180" w:right="-135"/>
                              <w:rPr>
                                <w:color w:val="00206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F112F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 wp14:anchorId="4705E1D3" wp14:editId="5DB8C542">
                      <wp:simplePos x="0" y="0"/>
                      <wp:positionH relativeFrom="column">
                        <wp:posOffset>342321</wp:posOffset>
                      </wp:positionH>
                      <wp:positionV relativeFrom="paragraph">
                        <wp:posOffset>2891967</wp:posOffset>
                      </wp:positionV>
                      <wp:extent cx="2790825" cy="1638080"/>
                      <wp:effectExtent l="0" t="0" r="28575" b="19685"/>
                      <wp:wrapNone/>
                      <wp:docPr id="231" name="Text Box 2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790825" cy="163808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  <a:prstDash val="dashDot"/>
                              </a:ln>
                            </wps:spPr>
                            <wps:txbx>
                              <w:txbxContent>
                                <w:p w14:paraId="16AD7930" w14:textId="5DEDBEF8" w:rsidR="00D247E1" w:rsidRPr="00CF4CEC" w:rsidRDefault="00D247E1" w:rsidP="00D247E1">
                                  <w:pPr>
                                    <w:pStyle w:val="Subheading2"/>
                                    <w:rPr>
                                      <w:rFonts w:asciiTheme="minorHAnsi" w:hAnsiTheme="minorHAnsi"/>
                                      <w:color w:val="0083B3" w:themeColor="accent3" w:themeShade="BF"/>
                                    </w:rPr>
                                  </w:pPr>
                                  <w:r w:rsidRPr="00CF4CEC">
                                    <w:rPr>
                                      <w:rFonts w:asciiTheme="minorHAnsi" w:hAnsiTheme="minorHAnsi"/>
                                      <w:color w:val="0083B3" w:themeColor="accent3" w:themeShade="BF"/>
                                    </w:rPr>
                                    <w:t>trio enhanced internet:</w:t>
                                  </w:r>
                                  <w:r w:rsidRPr="00CF4CEC">
                                    <w:rPr>
                                      <w:rFonts w:asciiTheme="minorHAnsi" w:hAnsiTheme="minorHAnsi"/>
                                      <w:color w:val="0083B3" w:themeColor="accent3" w:themeShade="BF"/>
                                    </w:rPr>
                                    <w:tab/>
                                  </w:r>
                                  <w:r w:rsidR="00186F0F">
                                    <w:rPr>
                                      <w:rFonts w:asciiTheme="minorHAnsi" w:hAnsiTheme="minorHAnsi"/>
                                      <w:color w:val="0083B3" w:themeColor="accent3" w:themeShade="BF"/>
                                    </w:rPr>
                                    <w:t>$25</w:t>
                                  </w:r>
                                  <w:r w:rsidR="00124E66">
                                    <w:rPr>
                                      <w:rFonts w:asciiTheme="minorHAnsi" w:hAnsiTheme="minorHAnsi"/>
                                      <w:color w:val="0083B3" w:themeColor="accent3" w:themeShade="BF"/>
                                    </w:rPr>
                                    <w:t>/</w:t>
                                  </w:r>
                                  <w:r w:rsidRPr="00CF4CEC">
                                    <w:rPr>
                                      <w:rFonts w:asciiTheme="minorHAnsi" w:hAnsiTheme="minorHAnsi"/>
                                      <w:color w:val="0083B3" w:themeColor="accent3" w:themeShade="BF"/>
                                    </w:rPr>
                                    <w:t>month</w:t>
                                  </w:r>
                                </w:p>
                                <w:p w14:paraId="180EE2FB" w14:textId="08A589BB" w:rsidR="00D247E1" w:rsidRPr="00CF4CEC" w:rsidRDefault="00D247E1" w:rsidP="00D247E1">
                                  <w:pPr>
                                    <w:pStyle w:val="Body2"/>
                                    <w:rPr>
                                      <w:rFonts w:asciiTheme="minorHAnsi" w:hAnsiTheme="minorHAnsi"/>
                                      <w:color w:val="0083B3" w:themeColor="accent3" w:themeShade="BF"/>
                                    </w:rPr>
                                  </w:pPr>
                                  <w:r w:rsidRPr="00CF4CEC">
                                    <w:rPr>
                                      <w:rFonts w:asciiTheme="minorHAnsi" w:hAnsiTheme="minorHAnsi"/>
                                      <w:color w:val="0083B3" w:themeColor="accent3" w:themeShade="BF"/>
                                    </w:rPr>
                                    <w:t>For $25 per month - charged directly to your credit</w:t>
                                  </w:r>
                                  <w:r w:rsidR="005C6E00">
                                    <w:rPr>
                                      <w:rFonts w:asciiTheme="minorHAnsi" w:hAnsiTheme="minorHAnsi"/>
                                      <w:color w:val="0083B3" w:themeColor="accent3" w:themeShade="BF"/>
                                    </w:rPr>
                                    <w:t xml:space="preserve"> card each month, all</w:t>
                                  </w:r>
                                  <w:r w:rsidRPr="00CF4CEC">
                                    <w:rPr>
                                      <w:rFonts w:asciiTheme="minorHAnsi" w:hAnsiTheme="minorHAnsi"/>
                                      <w:color w:val="0083B3" w:themeColor="accent3" w:themeShade="BF"/>
                                    </w:rPr>
                                    <w:t xml:space="preserve"> your devices will be allotted our maximum increased bandwidth.</w:t>
                                  </w:r>
                                </w:p>
                                <w:p w14:paraId="0E268809" w14:textId="1C83F905" w:rsidR="00D247E1" w:rsidRPr="00CF4CEC" w:rsidRDefault="005C6E00" w:rsidP="00D247E1">
                                  <w:pPr>
                                    <w:pStyle w:val="Body2"/>
                                    <w:rPr>
                                      <w:rFonts w:asciiTheme="minorHAnsi" w:hAnsiTheme="minorHAnsi"/>
                                      <w:color w:val="0083B3" w:themeColor="accent3" w:themeShade="BF"/>
                                    </w:rPr>
                                  </w:pPr>
                                  <w:r>
                                    <w:rPr>
                                      <w:rFonts w:asciiTheme="minorHAnsi" w:hAnsiTheme="minorHAnsi"/>
                                      <w:color w:val="0083B3" w:themeColor="accent3" w:themeShade="BF"/>
                                    </w:rPr>
                                    <w:t>6</w:t>
                                  </w:r>
                                  <w:r w:rsidR="00D247E1" w:rsidRPr="00CF4CEC">
                                    <w:rPr>
                                      <w:rFonts w:asciiTheme="minorHAnsi" w:hAnsiTheme="minorHAnsi"/>
                                      <w:color w:val="0083B3" w:themeColor="accent3" w:themeShade="BF"/>
                                    </w:rPr>
                                    <w:t xml:space="preserve">0 Mbps </w:t>
                                  </w:r>
                                  <w:r w:rsidR="007610A6" w:rsidRPr="00CF4CEC">
                                    <w:rPr>
                                      <w:rFonts w:asciiTheme="minorHAnsi" w:hAnsiTheme="minorHAnsi"/>
                                      <w:color w:val="0083B3" w:themeColor="accent3" w:themeShade="BF"/>
                                    </w:rPr>
                                    <w:t>WIFI</w:t>
                                  </w:r>
                                  <w:r>
                                    <w:rPr>
                                      <w:rFonts w:asciiTheme="minorHAnsi" w:hAnsiTheme="minorHAnsi"/>
                                      <w:color w:val="0083B3" w:themeColor="accent3" w:themeShade="BF"/>
                                    </w:rPr>
                                    <w:t xml:space="preserve"> access for up to 8</w:t>
                                  </w:r>
                                  <w:r w:rsidR="00D247E1" w:rsidRPr="00CF4CEC">
                                    <w:rPr>
                                      <w:rFonts w:asciiTheme="minorHAnsi" w:hAnsiTheme="minorHAnsi"/>
                                      <w:color w:val="0083B3" w:themeColor="accent3" w:themeShade="BF"/>
                                    </w:rPr>
                                    <w:t xml:space="preserve"> devices (with bursts up to 70 Mbps)</w:t>
                                  </w:r>
                                </w:p>
                                <w:p w14:paraId="308DC54A" w14:textId="77777777" w:rsidR="00D247E1" w:rsidRPr="00CF4CEC" w:rsidRDefault="00D247E1">
                                  <w:pPr>
                                    <w:rPr>
                                      <w:color w:val="0083B3" w:themeColor="accent3" w:themeShade="BF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4705E1D3" id="Text Box 231" o:spid="_x0000_s1046" type="#_x0000_t202" style="position:absolute;left:0;text-align:left;margin-left:26.95pt;margin-top:227.7pt;width:219.75pt;height:129pt;z-index:251724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" fillcolor="white [3201]" strokeweight=".5pt">
                      <v:stroke dashstyle="dashDot"/>
                      <v:textbox>
                        <w:txbxContent>
                          <w:p w14:paraId="16AD7930" w14:textId="5DEDBEF8" w:rsidR="00D247E1" w:rsidRPr="00CF4CEC" w:rsidRDefault="00D247E1" w:rsidP="00D247E1">
                            <w:pPr>
                              <w:pStyle w:val="Subheading2"/>
                              <w:rPr>
                                <w:rFonts w:asciiTheme="minorHAnsi" w:hAnsiTheme="minorHAnsi"/>
                                <w:color w:val="0083B3" w:themeColor="accent3" w:themeShade="BF"/>
                              </w:rPr>
                            </w:pPr>
                            <w:r w:rsidRPr="00CF4CEC">
                              <w:rPr>
                                <w:rFonts w:asciiTheme="minorHAnsi" w:hAnsiTheme="minorHAnsi"/>
                                <w:color w:val="0083B3" w:themeColor="accent3" w:themeShade="BF"/>
                              </w:rPr>
                              <w:t>trio enhanced internet:</w:t>
                            </w:r>
                            <w:r w:rsidRPr="00CF4CEC">
                              <w:rPr>
                                <w:rFonts w:asciiTheme="minorHAnsi" w:hAnsiTheme="minorHAnsi"/>
                                <w:color w:val="0083B3" w:themeColor="accent3" w:themeShade="BF"/>
                              </w:rPr>
                              <w:tab/>
                            </w:r>
                            <w:r w:rsidR="00186F0F">
                              <w:rPr>
                                <w:rFonts w:asciiTheme="minorHAnsi" w:hAnsiTheme="minorHAnsi"/>
                                <w:color w:val="0083B3" w:themeColor="accent3" w:themeShade="BF"/>
                              </w:rPr>
                              <w:t>$25</w:t>
                            </w:r>
                            <w:r w:rsidR="00124E66">
                              <w:rPr>
                                <w:rFonts w:asciiTheme="minorHAnsi" w:hAnsiTheme="minorHAnsi"/>
                                <w:color w:val="0083B3" w:themeColor="accent3" w:themeShade="BF"/>
                              </w:rPr>
                              <w:t>/</w:t>
                            </w:r>
                            <w:r w:rsidRPr="00CF4CEC">
                              <w:rPr>
                                <w:rFonts w:asciiTheme="minorHAnsi" w:hAnsiTheme="minorHAnsi"/>
                                <w:color w:val="0083B3" w:themeColor="accent3" w:themeShade="BF"/>
                              </w:rPr>
                              <w:t>month</w:t>
                            </w:r>
                          </w:p>
                          <w:p w14:paraId="180EE2FB" w14:textId="08A589BB" w:rsidR="00D247E1" w:rsidRPr="00CF4CEC" w:rsidRDefault="00D247E1" w:rsidP="00D247E1">
                            <w:pPr>
                              <w:pStyle w:val="Body2"/>
                              <w:rPr>
                                <w:rFonts w:asciiTheme="minorHAnsi" w:hAnsiTheme="minorHAnsi"/>
                                <w:color w:val="0083B3" w:themeColor="accent3" w:themeShade="BF"/>
                              </w:rPr>
                            </w:pPr>
                            <w:r w:rsidRPr="00CF4CEC">
                              <w:rPr>
                                <w:rFonts w:asciiTheme="minorHAnsi" w:hAnsiTheme="minorHAnsi"/>
                                <w:color w:val="0083B3" w:themeColor="accent3" w:themeShade="BF"/>
                              </w:rPr>
                              <w:t>For $25 per month - charged directly to your credit</w:t>
                            </w:r>
                            <w:r w:rsidR="005C6E00">
                              <w:rPr>
                                <w:rFonts w:asciiTheme="minorHAnsi" w:hAnsiTheme="minorHAnsi"/>
                                <w:color w:val="0083B3" w:themeColor="accent3" w:themeShade="BF"/>
                              </w:rPr>
                              <w:t xml:space="preserve"> card each month, all</w:t>
                            </w:r>
                            <w:r w:rsidRPr="00CF4CEC">
                              <w:rPr>
                                <w:rFonts w:asciiTheme="minorHAnsi" w:hAnsiTheme="minorHAnsi"/>
                                <w:color w:val="0083B3" w:themeColor="accent3" w:themeShade="BF"/>
                              </w:rPr>
                              <w:t xml:space="preserve"> your devices will be allotted our maximum increased bandwidth.</w:t>
                            </w:r>
                          </w:p>
                          <w:p w14:paraId="0E268809" w14:textId="1C83F905" w:rsidR="00D247E1" w:rsidRPr="00CF4CEC" w:rsidRDefault="005C6E00" w:rsidP="00D247E1">
                            <w:pPr>
                              <w:pStyle w:val="Body2"/>
                              <w:rPr>
                                <w:rFonts w:asciiTheme="minorHAnsi" w:hAnsiTheme="minorHAnsi"/>
                                <w:color w:val="0083B3" w:themeColor="accent3" w:themeShade="BF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color w:val="0083B3" w:themeColor="accent3" w:themeShade="BF"/>
                              </w:rPr>
                              <w:t>6</w:t>
                            </w:r>
                            <w:r w:rsidR="00D247E1" w:rsidRPr="00CF4CEC">
                              <w:rPr>
                                <w:rFonts w:asciiTheme="minorHAnsi" w:hAnsiTheme="minorHAnsi"/>
                                <w:color w:val="0083B3" w:themeColor="accent3" w:themeShade="BF"/>
                              </w:rPr>
                              <w:t xml:space="preserve">0 Mbps </w:t>
                            </w:r>
                            <w:r w:rsidR="007610A6" w:rsidRPr="00CF4CEC">
                              <w:rPr>
                                <w:rFonts w:asciiTheme="minorHAnsi" w:hAnsiTheme="minorHAnsi"/>
                                <w:color w:val="0083B3" w:themeColor="accent3" w:themeShade="BF"/>
                              </w:rPr>
                              <w:t>WIFI</w:t>
                            </w:r>
                            <w:r>
                              <w:rPr>
                                <w:rFonts w:asciiTheme="minorHAnsi" w:hAnsiTheme="minorHAnsi"/>
                                <w:color w:val="0083B3" w:themeColor="accent3" w:themeShade="BF"/>
                              </w:rPr>
                              <w:t xml:space="preserve"> access for up to 8</w:t>
                            </w:r>
                            <w:r w:rsidR="00D247E1" w:rsidRPr="00CF4CEC">
                              <w:rPr>
                                <w:rFonts w:asciiTheme="minorHAnsi" w:hAnsiTheme="minorHAnsi"/>
                                <w:color w:val="0083B3" w:themeColor="accent3" w:themeShade="BF"/>
                              </w:rPr>
                              <w:t xml:space="preserve"> devices (with bursts up to 70 Mbps)</w:t>
                            </w:r>
                          </w:p>
                          <w:p w14:paraId="308DC54A" w14:textId="77777777" w:rsidR="00D247E1" w:rsidRPr="00CF4CEC" w:rsidRDefault="00D247E1">
                            <w:pPr>
                              <w:rPr>
                                <w:color w:val="0083B3" w:themeColor="accent3" w:themeShade="BF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91776" w:rsidRPr="00491776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04320" behindDoc="1" locked="0" layoutInCell="1" allowOverlap="1" wp14:anchorId="5D5319F6" wp14:editId="267331EB">
                      <wp:simplePos x="0" y="0"/>
                      <wp:positionH relativeFrom="column">
                        <wp:posOffset>-3431326</wp:posOffset>
                      </wp:positionH>
                      <wp:positionV relativeFrom="paragraph">
                        <wp:posOffset>5669289</wp:posOffset>
                      </wp:positionV>
                      <wp:extent cx="5176005" cy="1912039"/>
                      <wp:effectExtent l="0" t="0" r="5715" b="0"/>
                      <wp:wrapNone/>
                      <wp:docPr id="214" name="Group 214" descr="colored graphic boxes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 rot="10800000">
                                <a:off x="0" y="0"/>
                                <a:ext cx="5176005" cy="1912039"/>
                                <a:chOff x="0" y="-16782"/>
                                <a:chExt cx="2222828" cy="821921"/>
                              </a:xfrm>
                            </wpg:grpSpPr>
                            <wpg:grpSp>
                              <wpg:cNvPr id="215" name="Group 215"/>
                              <wpg:cNvGrpSpPr/>
                              <wpg:grpSpPr>
                                <a:xfrm>
                                  <a:off x="0" y="68239"/>
                                  <a:ext cx="873451" cy="438582"/>
                                  <a:chOff x="0" y="0"/>
                                  <a:chExt cx="2688609" cy="1350607"/>
                                </a:xfrm>
                              </wpg:grpSpPr>
                              <wps:wsp>
                                <wps:cNvPr id="216" name="Rectangle 216"/>
                                <wps:cNvSpPr/>
                                <wps:spPr>
                                  <a:xfrm>
                                    <a:off x="1774209" y="0"/>
                                    <a:ext cx="914400" cy="91440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17" name="Rectangle 217"/>
                                <wps:cNvSpPr/>
                                <wps:spPr>
                                  <a:xfrm>
                                    <a:off x="873457" y="300250"/>
                                    <a:ext cx="613410" cy="61341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accent1">
                                      <a:lumMod val="40000"/>
                                      <a:lumOff val="60000"/>
                                    </a:schemeClr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18" name="Rectangle 218"/>
                                <wps:cNvSpPr/>
                                <wps:spPr>
                                  <a:xfrm>
                                    <a:off x="1364776" y="736979"/>
                                    <a:ext cx="613628" cy="613628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accent1">
                                      <a:lumMod val="60000"/>
                                      <a:lumOff val="40000"/>
                                    </a:schemeClr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19" name="Rectangle 219"/>
                                <wps:cNvSpPr/>
                                <wps:spPr>
                                  <a:xfrm>
                                    <a:off x="0" y="573205"/>
                                    <a:ext cx="449580" cy="44958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accent4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20" name="Rectangle 220"/>
                                <wps:cNvSpPr/>
                                <wps:spPr>
                                  <a:xfrm>
                                    <a:off x="545911" y="900752"/>
                                    <a:ext cx="422275" cy="42227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2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g:grpSp>
                              <wpg:cNvPr id="221" name="Group 221"/>
                              <wpg:cNvGrpSpPr/>
                              <wpg:grpSpPr>
                                <a:xfrm>
                                  <a:off x="750627" y="-16782"/>
                                  <a:ext cx="1472201" cy="821921"/>
                                  <a:chOff x="0" y="-27577"/>
                                  <a:chExt cx="2416864" cy="1350607"/>
                                </a:xfrm>
                              </wpg:grpSpPr>
                              <wps:wsp>
                                <wps:cNvPr id="222" name="Rectangle 222"/>
                                <wps:cNvSpPr/>
                                <wps:spPr>
                                  <a:xfrm>
                                    <a:off x="1502464" y="-27577"/>
                                    <a:ext cx="914400" cy="91440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23" name="Rectangle 223"/>
                                <wps:cNvSpPr/>
                                <wps:spPr>
                                  <a:xfrm>
                                    <a:off x="601711" y="272673"/>
                                    <a:ext cx="613410" cy="61341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accent1">
                                      <a:lumMod val="40000"/>
                                      <a:lumOff val="60000"/>
                                    </a:schemeClr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24" name="Rectangle 224"/>
                                <wps:cNvSpPr/>
                                <wps:spPr>
                                  <a:xfrm>
                                    <a:off x="1093031" y="709402"/>
                                    <a:ext cx="613628" cy="613628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accent1">
                                      <a:lumMod val="60000"/>
                                      <a:lumOff val="40000"/>
                                    </a:schemeClr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25" name="Rectangle 225"/>
                                <wps:cNvSpPr/>
                                <wps:spPr>
                                  <a:xfrm>
                                    <a:off x="0" y="573205"/>
                                    <a:ext cx="449580" cy="44958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accent4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26" name="Rectangle 226"/>
                                <wps:cNvSpPr/>
                                <wps:spPr>
                                  <a:xfrm>
                                    <a:off x="274166" y="873175"/>
                                    <a:ext cx="422275" cy="42227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accent2">
                                      <a:lumMod val="40000"/>
                                      <a:lumOff val="60000"/>
                                    </a:schemeClr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mo="http://schemas.microsoft.com/office/mac/office/2008/main" xmlns:mv="urn:schemas-microsoft-com:mac:vml">
                  <w:pict>
                    <v:group w14:anchorId="1B8F128D" id="Group 214" o:spid="_x0000_s1026" alt="colored graphic boxes" style="position:absolute;margin-left:-270.2pt;margin-top:446.4pt;width:407.55pt;height:150.55pt;rotation:180;z-index:-251612160;mso-width-relative:margin;mso-height-relative:margin" coordorigin=",-16782" coordsize="2222828,821921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">
                      <v:group id="Group 215" o:spid="_x0000_s1027" style="position:absolute;top:68239;width:873451;height:438582" coordsize="2688609,1350607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AVPzmXGAAAA3AAA&#10;AA8AAAAAAAAAAAAAAAAAqQIAAGRycy9kb3ducmV2LnhtbFBLBQYAAAAABAAEAPoAAACcAwAAAAA=&#10;">
                        <v:rect id="Rectangle 216" o:spid="_x0000_s1028" style="position:absolute;left:1774209;width:914400;height:9144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uxsh/xQAA&#10;ANwAAAAPAAAAZHJzL2Rvd25yZXYueG1sRI9Ba8JAFITvgv9heUJvuomCSupGRBCklIJpPXh7ZF+z&#10;abNvQ3aNaX+9Wyh4HGbmG2azHWwjeup87VhBOktAEJdO11wp+Hg/TNcgfEDW2DgmBT/kYZuPRxvM&#10;tLvxifoiVCJC2GeowITQZlL60pBFP3MtcfQ+XWcxRNlVUnd4i3DbyHmSLKXFmuOCwZb2hsrv4moV&#10;vHytFoXpd/3v4o3Oxp1fL4e9V+ppMuyeQQQawiP83z5qBfN0CX9n4hGQ+R0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O7GyH/FAAAA3AAAAA8AAAAAAAAAAAAAAAAAlwIAAGRycy9k&#10;b3ducmV2LnhtbFBLBQYAAAAABAAEAPUAAACJAwAAAAA=&#10;" fillcolor="#00b0f0 [3204]" stroked="f" strokeweight="1pt"/>
                        <v:rect id="Rectangle 217" o:spid="_x0000_s1029" style="position:absolute;left:873457;top:300250;width:613410;height:61341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UNRIpwwAA&#10;ANwAAAAPAAAAZHJzL2Rvd25yZXYueG1sRI9RSwMxEITfBf9DWKFvbdIKrZ5Niwhiqb5Y/QHby3o5&#10;vGyOZG2v/fWNIPg4zMw3zHI9hE4dKOU2soXpxIAirqNrubHw+fE8vgOVBdlhF5ksnCjDenV9tcTK&#10;xSO/02EnjSoQzhVa8CJ9pXWuPQXMk9gTF+8rpoBSZGq0S3gs8NDpmTFzHbDlsuCxpydP9ffuJ1hI&#10;Dd/ev71uab9HszU+yPmlF2tHN8PjAyihQf7Df+2NszCbLuD3TDkCenU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UNRIpwwAAANwAAAAPAAAAAAAAAAAAAAAAAJcCAABkcnMvZG93&#10;bnJldi54bWxQSwUGAAAAAAQABAD1AAAAhwMAAAAA&#10;" fillcolor="#93e2ff [1300]" stroked="f" strokeweight="1pt"/>
                        <v:rect id="Rectangle 218" o:spid="_x0000_s1030" style="position:absolute;left:1364776;top:736979;width:613628;height:613628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" fillcolor="#5dd3ff [1940]" stroked="f" strokeweight="1pt"/>
                        <v:rect id="Rectangle 219" o:spid="_x0000_s1031" style="position:absolute;top:573205;width:449580;height:44958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Pn5z8xwAA&#10;ANwAAAAPAAAAZHJzL2Rvd25yZXYueG1sRI9Ba8JAFITvhf6H5Qm9lGYTK0VjVjFCoV60xkLp7ZF9&#10;JqHZtyG7avz3rlDocZiZb5hsOZhWnKl3jWUFSRSDIC6tbrhS8HV4f5mCcB5ZY2uZFFzJwXLx+JBh&#10;qu2F93QufCUChF2KCmrvu1RKV9Zk0EW2Iw7e0fYGfZB9JXWPlwA3rRzH8Zs02HBYqLGjdU3lb3Ey&#10;Ck6b5Hqc7KrXzSHPf/LZ53Pnv7dKPY2G1RyEp8H/h//aH1rBOJnB/Uw4AnJxAw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T5+c/McAAADcAAAADwAAAAAAAAAAAAAAAACXAgAAZHJz&#10;L2Rvd25yZXYueG1sUEsFBgAAAAAEAAQA9QAAAIsDAAAAAA==&#10;" fillcolor="#2f4b83 [3207]" stroked="f" strokeweight="1pt"/>
                        <v:rect id="Rectangle 220" o:spid="_x0000_s1032" style="position:absolute;left:545911;top:900752;width:422275;height:4222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ffwLawQAA&#10;ANwAAAAPAAAAZHJzL2Rvd25yZXYueG1sRE/LisIwFN0L/kO4gjtNLaOM1SgivpbjA3F5aa5tsbkp&#10;TcZWv94sBmZ5OO/5sjWleFLtCssKRsMIBHFqdcGZgst5O/gG4TyyxtIyKXiRg+Wi25ljom3DR3qe&#10;fCZCCLsEFeTeV4mULs3JoBvaijhwd1sb9AHWmdQ1NiHclDKOook0WHBoyLGidU7p4/RrFGSvy2o3&#10;Gh8n0/duf9sW55+vzbVRqt9rVzMQnlr/L/5zH7SCOA7zw5lwBOTi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338C2sEAAADcAAAADwAAAAAAAAAAAAAAAACXAgAAZHJzL2Rvd25y&#10;ZXYueG1sUEsFBgAAAAAEAAQA9QAAAIUDAAAAAA==&#10;" fillcolor="white [3214]" stroked="f" strokeweight="1pt"/>
                      </v:group>
                      <v:group id="Group 221" o:spid="_x0000_s1033" style="position:absolute;left:750627;top:-16782;width:1472201;height:821921" coordorigin=",-27577" coordsize="2416864,1350607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LQYAtvGAAAA3AAA&#10;AA8AAAAAAAAAAAAAAAAAqQIAAGRycy9kb3ducmV2LnhtbFBLBQYAAAAABAAEAPoAAACcAwAAAAA=&#10;">
                        <v:rect id="Rectangle 222" o:spid="_x0000_s1034" style="position:absolute;left:1502464;top:-27577;width:914400;height:9144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fkQTBxQAA&#10;ANwAAAAPAAAAZHJzL2Rvd25yZXYueG1sRI9Ba8JAFITvBf/D8oTe6sYIVqKriCBIKYJRD94e2Wc2&#10;mn0bstuY9te7hUKPw8x8wyxWva1FR62vHCsYjxIQxIXTFZcKTsft2wyED8gaa8ek4Js8rJaDlwVm&#10;2j34QF0eShEh7DNUYEJoMil9YciiH7mGOHpX11oMUbal1C0+ItzWMk2SqbRYcVww2NDGUHHPv6yC&#10;j9v7JDfduvuZ7Ols3Pnzst14pV6H/XoOIlAf/sN/7Z1WkKYp/J6JR0Aun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F+RBMHFAAAA3AAAAA8AAAAAAAAAAAAAAAAAlwIAAGRycy9k&#10;b3ducmV2LnhtbFBLBQYAAAAABAAEAPUAAACJAwAAAAA=&#10;" fillcolor="#00b0f0 [3204]" stroked="f" strokeweight="1pt"/>
                        <v:rect id="Rectangle 223" o:spid="_x0000_s1035" style="position:absolute;left:601711;top:272673;width:613410;height:61341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lYt6XwwAA&#10;ANwAAAAPAAAAZHJzL2Rvd25yZXYueG1sRI9RSwMxEITfBf9D2IJvNukVRK9NSxFEqb7Y+gO2l+3l&#10;6GVzJGt7+uuNIPg4zMw3zHI9hl6dKeUusoXZ1IAibqLruLXwsX+6vQeVBdlhH5ksfFGG9er6aom1&#10;ixd+p/NOWlUgnGu04EWGWuvceAqYp3EgLt4xpoBSZGq1S3gp8NDrypg7HbDjsuBxoEdPzWn3GSyk&#10;lucPb69bOhzQbI0P8v08iLU3k3GzACU0yn/4r/3iLFTVHH7PlCOgVz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lYt6XwwAAANwAAAAPAAAAAAAAAAAAAAAAAJcCAABkcnMvZG93&#10;bnJldi54bWxQSwUGAAAAAAQABAD1AAAAhwMAAAAA&#10;" fillcolor="#93e2ff [1300]" stroked="f" strokeweight="1pt"/>
                        <v:rect id="Rectangle 224" o:spid="_x0000_s1036" style="position:absolute;left:1093031;top:709402;width:613628;height:613628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FDaViwgAA&#10;ANwAAAAPAAAAZHJzL2Rvd25yZXYueG1sRI9Pi8IwFMTvC36H8ARva2qRRapRRBAED+IfFvb2aJ5N&#10;bfNSmqjttzcLgsdhZn7DLFadrcWDWl86VjAZJyCIc6dLLhRcztvvGQgfkDXWjklBTx5Wy8HXAjPt&#10;nnykxykUIkLYZ6jAhNBkUvrckEU/dg1x9K6utRiibAupW3xGuK1lmiQ/0mLJccFgQxtDeXW6WwW4&#10;N5WuLrdfd/s7sNxxX1TrXqnRsFvPQQTqwif8bu+0gjSdwv+ZeATk8gU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EUNpWLCAAAA3AAAAA8AAAAAAAAAAAAAAAAAlwIAAGRycy9kb3du&#10;cmV2LnhtbFBLBQYAAAAABAAEAPUAAACGAwAAAAA=&#10;" fillcolor="#5dd3ff [1940]" stroked="f" strokeweight="1pt"/>
                        <v:rect id="Rectangle 225" o:spid="_x0000_s1037" style="position:absolute;top:573205;width:449580;height:44958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AvlxExwAA&#10;ANwAAAAPAAAAZHJzL2Rvd25yZXYueG1sRI9Ba8JAFITvQv/D8gq9SN2Y2tLGbMQUCnqxrRaKt0f2&#10;mQSzb0N21fjvXUHwOMzMN0w6600jjtS52rKC8SgCQVxYXXOp4G/z9fwOwnlkjY1lUnAmB7PsYZBi&#10;ou2Jf+m49qUIEHYJKqi8bxMpXVGRQTeyLXHwdrYz6IPsSqk7PAW4aWQcRW/SYM1hocKWPisq9uuD&#10;UXBYjs+7yXf5stzk+Tb/+Bm2/n+l1NNjP5+C8NT7e/jWXmgFcfwK1zPhCMjsAg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AL5cRMcAAADcAAAADwAAAAAAAAAAAAAAAACXAgAAZHJz&#10;L2Rvd25yZXYueG1sUEsFBgAAAAAEAAQA9QAAAIsDAAAAAA==&#10;" fillcolor="#2f4b83 [3207]" stroked="f" strokeweight="1pt"/>
                        <v:rect id="Rectangle 226" o:spid="_x0000_s1038" style="position:absolute;left:274166;top:873175;width:422275;height:4222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29kUHxwAA&#10;ANwAAAAPAAAAZHJzL2Rvd25yZXYueG1sRI9Pa8JAFMTvQr/D8gpeRDcNGCS6irT+A+tB24u3R/aZ&#10;xGbfLtlV02/fLRR6HGbmN8xs0ZlG3Kn1tWUFL6MEBHFhdc2lgs+P9XACwgdkjY1lUvBNHhbzp94M&#10;c20ffKT7KZQiQtjnqKAKweVS+qIig35kHXH0LrY1GKJsS6lbfES4aWSaJJk0WHNcqNDRa0XF1+lm&#10;FLjjOVsP3HI/xs3qfXIw1/1u+6ZU/7lbTkEE6sJ/+K+90wrSNIPfM/EIyPkP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tvZFB8cAAADcAAAADwAAAAAAAAAAAAAAAACXAgAAZHJz&#10;L2Rvd25yZXYueG1sUEsFBgAAAAAEAAQA9QAAAIsDAAAAAA==&#10;" fillcolor="#b2d7e8 [1301]" stroked="f" strokeweight="1pt"/>
                      </v:group>
                    </v:group>
                  </w:pict>
                </mc:Fallback>
              </mc:AlternateContent>
            </w:r>
          </w:p>
        </w:tc>
        <w:tc>
          <w:tcPr>
            <w:tcW w:w="265" w:type="dxa"/>
          </w:tcPr>
          <w:p w14:paraId="0B21A396" w14:textId="4FC7DA73" w:rsidR="00997614" w:rsidRDefault="00997614" w:rsidP="00997614">
            <w:pPr>
              <w:ind w:left="144" w:right="144"/>
            </w:pPr>
          </w:p>
          <w:p w14:paraId="248D7262" w14:textId="14B46876" w:rsidR="00E146B7" w:rsidRDefault="00E146B7" w:rsidP="00997614">
            <w:pPr>
              <w:ind w:left="144" w:right="144"/>
            </w:pPr>
          </w:p>
          <w:p w14:paraId="6169D89D" w14:textId="77777777" w:rsidR="00E146B7" w:rsidRDefault="00E146B7" w:rsidP="00997614">
            <w:pPr>
              <w:ind w:left="144" w:right="144"/>
            </w:pPr>
          </w:p>
          <w:p w14:paraId="34A7F606" w14:textId="77777777" w:rsidR="00E146B7" w:rsidRDefault="00E146B7" w:rsidP="00E146B7">
            <w:pPr>
              <w:ind w:right="144"/>
            </w:pPr>
          </w:p>
        </w:tc>
      </w:tr>
    </w:tbl>
    <w:p w14:paraId="1A3D44C9" w14:textId="026426B8" w:rsidR="008822BC" w:rsidRPr="0069233D" w:rsidRDefault="008822BC" w:rsidP="004D7238">
      <w:pPr>
        <w:rPr>
          <w:sz w:val="2"/>
          <w:szCs w:val="2"/>
        </w:rPr>
      </w:pPr>
    </w:p>
    <w:sectPr w:rsidR="008822BC" w:rsidRPr="0069233D" w:rsidSect="00520D53">
      <w:type w:val="nextColumn"/>
      <w:pgSz w:w="15840" w:h="12240" w:orient="landscape" w:code="1"/>
      <w:pgMar w:top="360" w:right="0" w:bottom="360" w:left="0" w:header="0" w:footer="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B30E701" w14:textId="77777777" w:rsidR="00E660C2" w:rsidRDefault="00E660C2" w:rsidP="009670BF">
      <w:r>
        <w:separator/>
      </w:r>
    </w:p>
  </w:endnote>
  <w:endnote w:type="continuationSeparator" w:id="0">
    <w:p w14:paraId="4A92B1FE" w14:textId="77777777" w:rsidR="00E660C2" w:rsidRDefault="00E660C2" w:rsidP="009670B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oefler Text">
    <w:altName w:val="Cambria"/>
    <w:charset w:val="00"/>
    <w:family w:val="roman"/>
    <w:pitch w:val="default"/>
  </w:font>
  <w:font w:name="Avenir Next">
    <w:altName w:val="Calibri"/>
    <w:charset w:val="00"/>
    <w:family w:val="auto"/>
    <w:pitch w:val="variable"/>
    <w:sig w:usb0="8000002F" w:usb1="5000204A" w:usb2="00000000" w:usb3="00000000" w:csb0="0000009B" w:csb1="00000000"/>
  </w:font>
  <w:font w:name="Didot">
    <w:altName w:val="Cambria"/>
    <w:charset w:val="00"/>
    <w:family w:val="roman"/>
    <w:pitch w:val="default"/>
  </w:font>
  <w:font w:name="Avenir Next Medium">
    <w:altName w:val="Calibri"/>
    <w:charset w:val="00"/>
    <w:family w:val="auto"/>
    <w:pitch w:val="variable"/>
    <w:sig w:usb0="8000002F" w:usb1="5000204A" w:usb2="00000000" w:usb3="00000000" w:csb0="0000009B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4F3750A" w14:textId="77777777" w:rsidR="00E660C2" w:rsidRDefault="00E660C2" w:rsidP="009670BF">
      <w:r>
        <w:separator/>
      </w:r>
    </w:p>
  </w:footnote>
  <w:footnote w:type="continuationSeparator" w:id="0">
    <w:p w14:paraId="2B24905D" w14:textId="77777777" w:rsidR="00E660C2" w:rsidRDefault="00E660C2" w:rsidP="009670B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64F6C61C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145A48AC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7F184EA2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597694D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88D6212A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EB4E91EE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81227396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949468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AA8E5B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2D5ECDB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248F4A18"/>
    <w:multiLevelType w:val="hybridMultilevel"/>
    <w:tmpl w:val="9ADA4D92"/>
    <w:lvl w:ilvl="0" w:tplc="77AA523C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97A6A67"/>
    <w:multiLevelType w:val="hybridMultilevel"/>
    <w:tmpl w:val="62C214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81E21AF"/>
    <w:multiLevelType w:val="multilevel"/>
    <w:tmpl w:val="81B0C8F8"/>
    <w:lvl w:ilvl="0">
      <w:start w:val="1"/>
      <w:numFmt w:val="decimal"/>
      <w:lvlText w:val="%1."/>
      <w:lvlJc w:val="left"/>
      <w:pPr>
        <w:ind w:left="346" w:hanging="34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nothing"/>
      <w:lvlText w:val="%1.%2."/>
      <w:lvlJc w:val="left"/>
      <w:pPr>
        <w:ind w:left="616" w:hanging="33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nothing"/>
      <w:lvlText w:val="%1.%2.%3."/>
      <w:lvlJc w:val="left"/>
      <w:pPr>
        <w:ind w:left="896" w:hanging="33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nothing"/>
      <w:lvlText w:val="%1.%2.%3.%4."/>
      <w:lvlJc w:val="left"/>
      <w:pPr>
        <w:ind w:left="1176" w:hanging="33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nothing"/>
      <w:lvlText w:val="%1.%2.%3.%4.%5."/>
      <w:lvlJc w:val="left"/>
      <w:pPr>
        <w:ind w:left="1456" w:hanging="33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nothing"/>
      <w:lvlText w:val="%1.%2.%3.%4.%5.%6."/>
      <w:lvlJc w:val="left"/>
      <w:pPr>
        <w:ind w:left="1736" w:hanging="33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nothing"/>
      <w:lvlText w:val="%1.%2.%3.%4.%5.%6.%7."/>
      <w:lvlJc w:val="left"/>
      <w:pPr>
        <w:ind w:left="2016" w:hanging="33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nothing"/>
      <w:lvlText w:val="%1.%2.%3.%4.%5.%6.%7.%8."/>
      <w:lvlJc w:val="left"/>
      <w:pPr>
        <w:ind w:left="2296" w:hanging="33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nothing"/>
      <w:lvlText w:val="%1.%2.%3.%4.%5.%6.%7.%8.%9."/>
      <w:lvlJc w:val="left"/>
      <w:pPr>
        <w:ind w:left="2576" w:hanging="33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0"/>
  </w:num>
  <w:num w:numId="12">
    <w:abstractNumId w:val="11"/>
  </w:num>
  <w:num w:numId="13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7"/>
  <w:proofState w:spelling="clean" w:grammar="clean"/>
  <w:attachedTemplate r:id="rId1"/>
  <w:stylePaneFormatFilter w:val="3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720"/>
  <w:drawingGridHorizontalSpacing w:val="78"/>
  <w:drawingGridVerticalSpacing w:val="106"/>
  <w:displayHorizontalDrawingGridEvery w:val="0"/>
  <w:displayVerticalDrawingGridEvery w:val="2"/>
  <w:noPunctuationKerning/>
  <w:characterSpacingControl w:val="doNotCompress"/>
  <w:hdrShapeDefaults>
    <o:shapedefaults v:ext="edit" spidmax="6145" fill="f" fillcolor="white" stroke="f" strokecolor="#c9f">
      <v:fill color="white" on="f"/>
      <v:stroke color="#c9f" weight="1.5pt" on="f"/>
      <o:colormru v:ext="edit" colors="#9cf,#fc6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F02EB"/>
    <w:rsid w:val="00022169"/>
    <w:rsid w:val="00051AEB"/>
    <w:rsid w:val="000541DD"/>
    <w:rsid w:val="00056AE7"/>
    <w:rsid w:val="00056E5E"/>
    <w:rsid w:val="000641F7"/>
    <w:rsid w:val="00066B9A"/>
    <w:rsid w:val="00081EB1"/>
    <w:rsid w:val="000879BE"/>
    <w:rsid w:val="000A4144"/>
    <w:rsid w:val="000C2C07"/>
    <w:rsid w:val="000C437B"/>
    <w:rsid w:val="000F4F38"/>
    <w:rsid w:val="000F6246"/>
    <w:rsid w:val="0010108D"/>
    <w:rsid w:val="00124E66"/>
    <w:rsid w:val="00135F6D"/>
    <w:rsid w:val="001368FB"/>
    <w:rsid w:val="00186F0F"/>
    <w:rsid w:val="00190238"/>
    <w:rsid w:val="0019220F"/>
    <w:rsid w:val="001A1CCE"/>
    <w:rsid w:val="001E1930"/>
    <w:rsid w:val="001E35DB"/>
    <w:rsid w:val="001E5B52"/>
    <w:rsid w:val="001F1D98"/>
    <w:rsid w:val="001F24D4"/>
    <w:rsid w:val="001F5E36"/>
    <w:rsid w:val="002029F1"/>
    <w:rsid w:val="002049AA"/>
    <w:rsid w:val="00226B4E"/>
    <w:rsid w:val="00242515"/>
    <w:rsid w:val="00246E68"/>
    <w:rsid w:val="00250F89"/>
    <w:rsid w:val="002873C7"/>
    <w:rsid w:val="002A6D1B"/>
    <w:rsid w:val="002B10BC"/>
    <w:rsid w:val="002E4755"/>
    <w:rsid w:val="002E7F74"/>
    <w:rsid w:val="00311432"/>
    <w:rsid w:val="00314C5B"/>
    <w:rsid w:val="00320B3D"/>
    <w:rsid w:val="00326C63"/>
    <w:rsid w:val="003374E3"/>
    <w:rsid w:val="003433BE"/>
    <w:rsid w:val="00365F22"/>
    <w:rsid w:val="00373928"/>
    <w:rsid w:val="003873C1"/>
    <w:rsid w:val="00395998"/>
    <w:rsid w:val="00397C43"/>
    <w:rsid w:val="003B534A"/>
    <w:rsid w:val="003C2C8D"/>
    <w:rsid w:val="003D6F3A"/>
    <w:rsid w:val="003E3EF7"/>
    <w:rsid w:val="003E6F76"/>
    <w:rsid w:val="003F6D4D"/>
    <w:rsid w:val="00403EE1"/>
    <w:rsid w:val="00413B2D"/>
    <w:rsid w:val="004236C9"/>
    <w:rsid w:val="00423B05"/>
    <w:rsid w:val="00424F02"/>
    <w:rsid w:val="00461BDC"/>
    <w:rsid w:val="00465785"/>
    <w:rsid w:val="0047016C"/>
    <w:rsid w:val="004740BB"/>
    <w:rsid w:val="00480E36"/>
    <w:rsid w:val="00484C88"/>
    <w:rsid w:val="00486E9E"/>
    <w:rsid w:val="0049066A"/>
    <w:rsid w:val="00491776"/>
    <w:rsid w:val="004A4695"/>
    <w:rsid w:val="004B119A"/>
    <w:rsid w:val="004B1A33"/>
    <w:rsid w:val="004B6673"/>
    <w:rsid w:val="004C1586"/>
    <w:rsid w:val="004D7238"/>
    <w:rsid w:val="004F658A"/>
    <w:rsid w:val="00505416"/>
    <w:rsid w:val="00506068"/>
    <w:rsid w:val="005063B3"/>
    <w:rsid w:val="005067A5"/>
    <w:rsid w:val="00515AA0"/>
    <w:rsid w:val="00520D53"/>
    <w:rsid w:val="005253D2"/>
    <w:rsid w:val="005307E5"/>
    <w:rsid w:val="005456C7"/>
    <w:rsid w:val="0055036F"/>
    <w:rsid w:val="00557008"/>
    <w:rsid w:val="00557A64"/>
    <w:rsid w:val="00557D3C"/>
    <w:rsid w:val="0057068F"/>
    <w:rsid w:val="005739D7"/>
    <w:rsid w:val="00583313"/>
    <w:rsid w:val="005863BA"/>
    <w:rsid w:val="005A3EA7"/>
    <w:rsid w:val="005B31D2"/>
    <w:rsid w:val="005C1924"/>
    <w:rsid w:val="005C4689"/>
    <w:rsid w:val="005C6E00"/>
    <w:rsid w:val="005D3173"/>
    <w:rsid w:val="005E0479"/>
    <w:rsid w:val="005E4232"/>
    <w:rsid w:val="005E49E4"/>
    <w:rsid w:val="00614973"/>
    <w:rsid w:val="00616412"/>
    <w:rsid w:val="00623092"/>
    <w:rsid w:val="00640F61"/>
    <w:rsid w:val="0064297C"/>
    <w:rsid w:val="0064622B"/>
    <w:rsid w:val="006636E3"/>
    <w:rsid w:val="00673B4B"/>
    <w:rsid w:val="0069233D"/>
    <w:rsid w:val="006976F2"/>
    <w:rsid w:val="006F4BE8"/>
    <w:rsid w:val="006F7640"/>
    <w:rsid w:val="00702DD7"/>
    <w:rsid w:val="00705BEA"/>
    <w:rsid w:val="00713393"/>
    <w:rsid w:val="00721726"/>
    <w:rsid w:val="0072655B"/>
    <w:rsid w:val="00726B33"/>
    <w:rsid w:val="007352E2"/>
    <w:rsid w:val="007367ED"/>
    <w:rsid w:val="007513EB"/>
    <w:rsid w:val="007610A6"/>
    <w:rsid w:val="00764955"/>
    <w:rsid w:val="00770B4B"/>
    <w:rsid w:val="00773C2C"/>
    <w:rsid w:val="00775D14"/>
    <w:rsid w:val="007841F4"/>
    <w:rsid w:val="00790C35"/>
    <w:rsid w:val="00793464"/>
    <w:rsid w:val="007A5AF9"/>
    <w:rsid w:val="007B47AA"/>
    <w:rsid w:val="007C2E93"/>
    <w:rsid w:val="007C32DB"/>
    <w:rsid w:val="007F02EB"/>
    <w:rsid w:val="007F112F"/>
    <w:rsid w:val="007F61EC"/>
    <w:rsid w:val="0081051F"/>
    <w:rsid w:val="00815D15"/>
    <w:rsid w:val="00847E73"/>
    <w:rsid w:val="008619C8"/>
    <w:rsid w:val="00880354"/>
    <w:rsid w:val="008822BC"/>
    <w:rsid w:val="008C0458"/>
    <w:rsid w:val="008C0FE8"/>
    <w:rsid w:val="008C6A43"/>
    <w:rsid w:val="008C783E"/>
    <w:rsid w:val="008E19F7"/>
    <w:rsid w:val="008E486F"/>
    <w:rsid w:val="008E56FA"/>
    <w:rsid w:val="008E7187"/>
    <w:rsid w:val="00906CA7"/>
    <w:rsid w:val="009146F2"/>
    <w:rsid w:val="0092124E"/>
    <w:rsid w:val="00924BF8"/>
    <w:rsid w:val="00953F84"/>
    <w:rsid w:val="009629DE"/>
    <w:rsid w:val="009670BF"/>
    <w:rsid w:val="0099163D"/>
    <w:rsid w:val="00993539"/>
    <w:rsid w:val="00997614"/>
    <w:rsid w:val="00997622"/>
    <w:rsid w:val="009B61B1"/>
    <w:rsid w:val="009C400F"/>
    <w:rsid w:val="009D3F98"/>
    <w:rsid w:val="00A02B04"/>
    <w:rsid w:val="00A03602"/>
    <w:rsid w:val="00A1456C"/>
    <w:rsid w:val="00A20E4B"/>
    <w:rsid w:val="00A46381"/>
    <w:rsid w:val="00A57095"/>
    <w:rsid w:val="00AA0E09"/>
    <w:rsid w:val="00AA33BC"/>
    <w:rsid w:val="00AB027D"/>
    <w:rsid w:val="00AE32C3"/>
    <w:rsid w:val="00B44AFE"/>
    <w:rsid w:val="00B71B05"/>
    <w:rsid w:val="00B74896"/>
    <w:rsid w:val="00BA7D7E"/>
    <w:rsid w:val="00BB2E29"/>
    <w:rsid w:val="00BB4054"/>
    <w:rsid w:val="00BC730B"/>
    <w:rsid w:val="00BD0BA1"/>
    <w:rsid w:val="00BD1A0E"/>
    <w:rsid w:val="00BD1B8D"/>
    <w:rsid w:val="00C02EAF"/>
    <w:rsid w:val="00C04D29"/>
    <w:rsid w:val="00C05660"/>
    <w:rsid w:val="00C06B4F"/>
    <w:rsid w:val="00C15F5E"/>
    <w:rsid w:val="00C21379"/>
    <w:rsid w:val="00C56351"/>
    <w:rsid w:val="00C57507"/>
    <w:rsid w:val="00C6213B"/>
    <w:rsid w:val="00C67399"/>
    <w:rsid w:val="00C72419"/>
    <w:rsid w:val="00C75E34"/>
    <w:rsid w:val="00C7782D"/>
    <w:rsid w:val="00C94898"/>
    <w:rsid w:val="00CA56AD"/>
    <w:rsid w:val="00CC50E0"/>
    <w:rsid w:val="00CF4CEC"/>
    <w:rsid w:val="00D247E1"/>
    <w:rsid w:val="00D2792B"/>
    <w:rsid w:val="00D67A7D"/>
    <w:rsid w:val="00D72AB2"/>
    <w:rsid w:val="00D92E08"/>
    <w:rsid w:val="00D939E5"/>
    <w:rsid w:val="00DA13D4"/>
    <w:rsid w:val="00DA356F"/>
    <w:rsid w:val="00E146B7"/>
    <w:rsid w:val="00E232A6"/>
    <w:rsid w:val="00E335AF"/>
    <w:rsid w:val="00E53716"/>
    <w:rsid w:val="00E64DCF"/>
    <w:rsid w:val="00E660C2"/>
    <w:rsid w:val="00E86F30"/>
    <w:rsid w:val="00E91193"/>
    <w:rsid w:val="00EA5F11"/>
    <w:rsid w:val="00EE6CFA"/>
    <w:rsid w:val="00EF541D"/>
    <w:rsid w:val="00F0618F"/>
    <w:rsid w:val="00F14EAB"/>
    <w:rsid w:val="00F24D57"/>
    <w:rsid w:val="00F340DA"/>
    <w:rsid w:val="00F413ED"/>
    <w:rsid w:val="00F432A4"/>
    <w:rsid w:val="00F53F77"/>
    <w:rsid w:val="00F62F51"/>
    <w:rsid w:val="00F6798A"/>
    <w:rsid w:val="00F743E0"/>
    <w:rsid w:val="00FA1B95"/>
    <w:rsid w:val="00FB1138"/>
    <w:rsid w:val="00FB240C"/>
    <w:rsid w:val="00FB3767"/>
    <w:rsid w:val="00FC004E"/>
    <w:rsid w:val="00FC32DD"/>
    <w:rsid w:val="00FC4690"/>
    <w:rsid w:val="00FF15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145" fill="f" fillcolor="white" stroke="f" strokecolor="#c9f">
      <v:fill color="white" on="f"/>
      <v:stroke color="#c9f" weight="1.5pt" on="f"/>
      <o:colormru v:ext="edit" colors="#9cf,#fc6"/>
    </o:shapedefaults>
    <o:shapelayout v:ext="edit">
      <o:idmap v:ext="edit" data="1"/>
    </o:shapelayout>
  </w:shapeDefaults>
  <w:decimalSymbol w:val="."/>
  <w:listSeparator w:val=","/>
  <w14:docId w14:val="2D7B9C25"/>
  <w15:chartTrackingRefBased/>
  <w15:docId w15:val="{7BAD0C9D-2815-40C7-81E1-12BA170150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uiPriority="0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4A4695"/>
    <w:rPr>
      <w:rFonts w:asciiTheme="minorHAnsi" w:hAnsiTheme="minorHAnsi"/>
      <w:sz w:val="21"/>
      <w:szCs w:val="24"/>
    </w:rPr>
  </w:style>
  <w:style w:type="paragraph" w:styleId="Heading1">
    <w:name w:val="heading 1"/>
    <w:next w:val="BodyText"/>
    <w:link w:val="Heading1Char"/>
    <w:qFormat/>
    <w:rsid w:val="004A4695"/>
    <w:pPr>
      <w:outlineLvl w:val="0"/>
    </w:pPr>
    <w:rPr>
      <w:rFonts w:asciiTheme="majorHAnsi" w:hAnsiTheme="majorHAnsi" w:cs="Arial"/>
      <w:b/>
      <w:color w:val="00B0F0" w:themeColor="accent1"/>
      <w:spacing w:val="40"/>
      <w:sz w:val="36"/>
      <w:szCs w:val="32"/>
    </w:rPr>
  </w:style>
  <w:style w:type="paragraph" w:styleId="Heading2">
    <w:name w:val="heading 2"/>
    <w:basedOn w:val="Heading1"/>
    <w:next w:val="BodyText"/>
    <w:link w:val="Heading2Char"/>
    <w:qFormat/>
    <w:rsid w:val="00491776"/>
    <w:pPr>
      <w:outlineLvl w:val="1"/>
    </w:pPr>
    <w:rPr>
      <w:spacing w:val="0"/>
      <w:sz w:val="40"/>
    </w:rPr>
  </w:style>
  <w:style w:type="paragraph" w:styleId="Heading3">
    <w:name w:val="heading 3"/>
    <w:next w:val="BodyText"/>
    <w:link w:val="Heading3Char"/>
    <w:qFormat/>
    <w:rsid w:val="004A4695"/>
    <w:pPr>
      <w:spacing w:after="120"/>
      <w:outlineLvl w:val="2"/>
    </w:pPr>
    <w:rPr>
      <w:rFonts w:asciiTheme="majorHAnsi" w:hAnsiTheme="majorHAnsi" w:cs="Arial"/>
      <w:b/>
      <w:caps/>
      <w:color w:val="00B0F0" w:themeColor="accent1"/>
      <w:sz w:val="28"/>
      <w:szCs w:val="52"/>
    </w:rPr>
  </w:style>
  <w:style w:type="paragraph" w:styleId="Heading4">
    <w:name w:val="heading 4"/>
    <w:next w:val="Normal"/>
    <w:link w:val="Heading4Char"/>
    <w:qFormat/>
    <w:rsid w:val="004A4695"/>
    <w:pPr>
      <w:spacing w:after="240"/>
      <w:outlineLvl w:val="3"/>
    </w:pPr>
    <w:rPr>
      <w:rFonts w:asciiTheme="minorHAnsi" w:hAnsiTheme="minorHAnsi" w:cs="Arial"/>
      <w:b/>
      <w:noProof/>
      <w:color w:val="409DC6" w:themeColor="accent2"/>
      <w:spacing w:val="10"/>
      <w:sz w:val="28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next w:val="Normal"/>
    <w:link w:val="BodyTextChar"/>
    <w:rsid w:val="00E53716"/>
    <w:pPr>
      <w:spacing w:after="240" w:line="240" w:lineRule="atLeast"/>
    </w:pPr>
    <w:rPr>
      <w:rFonts w:ascii="Arial" w:hAnsi="Arial" w:cs="Arial"/>
      <w:spacing w:val="-5"/>
      <w:sz w:val="22"/>
      <w:szCs w:val="22"/>
    </w:rPr>
  </w:style>
  <w:style w:type="paragraph" w:customStyle="1" w:styleId="Tagline">
    <w:name w:val="Tagline"/>
    <w:basedOn w:val="BodyText"/>
    <w:rsid w:val="00673B4B"/>
    <w:pPr>
      <w:jc w:val="center"/>
    </w:pPr>
  </w:style>
  <w:style w:type="character" w:customStyle="1" w:styleId="Heading2Char">
    <w:name w:val="Heading 2 Char"/>
    <w:basedOn w:val="DefaultParagraphFont"/>
    <w:link w:val="Heading2"/>
    <w:rsid w:val="00491776"/>
    <w:rPr>
      <w:rFonts w:asciiTheme="majorHAnsi" w:hAnsiTheme="majorHAnsi" w:cs="Arial"/>
      <w:b/>
      <w:color w:val="99CC00"/>
      <w:sz w:val="40"/>
      <w:szCs w:val="32"/>
    </w:rPr>
  </w:style>
  <w:style w:type="character" w:customStyle="1" w:styleId="Heading1Char">
    <w:name w:val="Heading 1 Char"/>
    <w:basedOn w:val="DefaultParagraphFont"/>
    <w:link w:val="Heading1"/>
    <w:rsid w:val="004A4695"/>
    <w:rPr>
      <w:rFonts w:asciiTheme="majorHAnsi" w:hAnsiTheme="majorHAnsi" w:cs="Arial"/>
      <w:b/>
      <w:color w:val="00B0F0" w:themeColor="accent1"/>
      <w:spacing w:val="40"/>
      <w:sz w:val="36"/>
      <w:szCs w:val="32"/>
    </w:rPr>
  </w:style>
  <w:style w:type="paragraph" w:customStyle="1" w:styleId="Address2">
    <w:name w:val="Address 2"/>
    <w:basedOn w:val="Normal"/>
    <w:rsid w:val="00673B4B"/>
    <w:pPr>
      <w:keepLines/>
      <w:jc w:val="center"/>
    </w:pPr>
    <w:rPr>
      <w:rFonts w:cs="Arial"/>
      <w:sz w:val="20"/>
      <w:szCs w:val="20"/>
    </w:rPr>
  </w:style>
  <w:style w:type="paragraph" w:customStyle="1" w:styleId="HighlightTextChar">
    <w:name w:val="Highlight Text Char"/>
    <w:next w:val="BodyText"/>
    <w:link w:val="HighlightTextCharChar"/>
    <w:rsid w:val="00E53716"/>
    <w:pPr>
      <w:pBdr>
        <w:left w:val="single" w:sz="6" w:space="9" w:color="FFFFFF"/>
        <w:right w:val="single" w:sz="6" w:space="31" w:color="FFFFFF"/>
      </w:pBdr>
      <w:shd w:val="solid" w:color="E3F1FF" w:fill="99CCFF"/>
      <w:ind w:left="144" w:right="864"/>
      <w:outlineLvl w:val="0"/>
    </w:pPr>
    <w:rPr>
      <w:rFonts w:ascii="Trebuchet MS" w:hAnsi="Trebuchet MS" w:cs="Arial"/>
      <w:color w:val="000080"/>
      <w:sz w:val="22"/>
      <w:szCs w:val="22"/>
    </w:rPr>
  </w:style>
  <w:style w:type="paragraph" w:customStyle="1" w:styleId="BodyText4">
    <w:name w:val="Body Text 4"/>
    <w:basedOn w:val="BodyText1"/>
    <w:rsid w:val="00056AE7"/>
    <w:pPr>
      <w:jc w:val="center"/>
    </w:pPr>
  </w:style>
  <w:style w:type="character" w:customStyle="1" w:styleId="HighlightTextCharChar">
    <w:name w:val="Highlight Text Char Char"/>
    <w:basedOn w:val="DefaultParagraphFont"/>
    <w:link w:val="HighlightTextChar"/>
    <w:rsid w:val="00E53716"/>
    <w:rPr>
      <w:rFonts w:ascii="Trebuchet MS" w:hAnsi="Trebuchet MS" w:cs="Arial"/>
      <w:color w:val="000080"/>
      <w:sz w:val="22"/>
      <w:szCs w:val="22"/>
      <w:lang w:val="en-US" w:eastAsia="en-US" w:bidi="ar-SA"/>
    </w:rPr>
  </w:style>
  <w:style w:type="paragraph" w:customStyle="1" w:styleId="BodyText1">
    <w:name w:val="Body Text 1"/>
    <w:basedOn w:val="BodyText"/>
    <w:rsid w:val="00673B4B"/>
    <w:pPr>
      <w:spacing w:after="0"/>
    </w:pPr>
    <w:rPr>
      <w:i/>
    </w:rPr>
  </w:style>
  <w:style w:type="paragraph" w:customStyle="1" w:styleId="Address1">
    <w:name w:val="Address 1"/>
    <w:rsid w:val="00E53716"/>
    <w:pPr>
      <w:jc w:val="center"/>
    </w:pPr>
    <w:rPr>
      <w:rFonts w:ascii="Trebuchet MS" w:hAnsi="Trebuchet MS" w:cs="Arial"/>
      <w:bCs/>
      <w:color w:val="99CC00"/>
      <w:sz w:val="24"/>
      <w:szCs w:val="24"/>
    </w:rPr>
  </w:style>
  <w:style w:type="character" w:customStyle="1" w:styleId="BodyTextChar">
    <w:name w:val="Body Text Char"/>
    <w:basedOn w:val="DefaultParagraphFont"/>
    <w:link w:val="BodyText"/>
    <w:rsid w:val="00E53716"/>
    <w:rPr>
      <w:rFonts w:ascii="Arial" w:hAnsi="Arial" w:cs="Arial"/>
      <w:spacing w:val="-5"/>
      <w:sz w:val="22"/>
      <w:szCs w:val="22"/>
      <w:lang w:val="en-US" w:eastAsia="en-US" w:bidi="ar-SA"/>
    </w:rPr>
  </w:style>
  <w:style w:type="character" w:customStyle="1" w:styleId="Heading4Char">
    <w:name w:val="Heading 4 Char"/>
    <w:basedOn w:val="BodyTextChar"/>
    <w:link w:val="Heading4"/>
    <w:rsid w:val="004A4695"/>
    <w:rPr>
      <w:rFonts w:asciiTheme="minorHAnsi" w:hAnsiTheme="minorHAnsi" w:cs="Arial"/>
      <w:b/>
      <w:noProof/>
      <w:color w:val="409DC6" w:themeColor="accent2"/>
      <w:spacing w:val="10"/>
      <w:sz w:val="28"/>
      <w:szCs w:val="32"/>
      <w:lang w:val="en-US" w:eastAsia="en-US" w:bidi="ar-SA"/>
    </w:rPr>
  </w:style>
  <w:style w:type="character" w:customStyle="1" w:styleId="Heading3Char">
    <w:name w:val="Heading 3 Char"/>
    <w:basedOn w:val="DefaultParagraphFont"/>
    <w:link w:val="Heading3"/>
    <w:rsid w:val="004A4695"/>
    <w:rPr>
      <w:rFonts w:asciiTheme="majorHAnsi" w:hAnsiTheme="majorHAnsi" w:cs="Arial"/>
      <w:b/>
      <w:caps/>
      <w:color w:val="00B0F0" w:themeColor="accent1"/>
      <w:sz w:val="28"/>
      <w:szCs w:val="52"/>
    </w:rPr>
  </w:style>
  <w:style w:type="paragraph" w:styleId="BodyText2">
    <w:name w:val="Body Text 2"/>
    <w:basedOn w:val="Normal"/>
    <w:rsid w:val="00673B4B"/>
    <w:pPr>
      <w:spacing w:before="120" w:after="360"/>
      <w:jc w:val="right"/>
    </w:pPr>
    <w:rPr>
      <w:rFonts w:ascii="Trebuchet MS" w:hAnsi="Trebuchet MS"/>
      <w:color w:val="99CC00"/>
      <w:sz w:val="22"/>
    </w:rPr>
  </w:style>
  <w:style w:type="paragraph" w:styleId="ListBullet">
    <w:name w:val="List Bullet"/>
    <w:basedOn w:val="Normal"/>
    <w:autoRedefine/>
    <w:rsid w:val="00E53716"/>
    <w:pPr>
      <w:keepLines/>
      <w:numPr>
        <w:numId w:val="11"/>
      </w:numPr>
      <w:pBdr>
        <w:top w:val="single" w:sz="6" w:space="12" w:color="FFFFFF"/>
        <w:left w:val="single" w:sz="6" w:space="12" w:color="FFFFFF"/>
        <w:bottom w:val="single" w:sz="6" w:space="12" w:color="FFFFFF"/>
        <w:right w:val="single" w:sz="6" w:space="12" w:color="FFFFFF"/>
      </w:pBdr>
      <w:shd w:val="clear" w:color="FFFFFF" w:fill="auto"/>
      <w:spacing w:after="120" w:line="200" w:lineRule="atLeast"/>
      <w:ind w:right="245"/>
    </w:pPr>
    <w:rPr>
      <w:rFonts w:ascii="Trebuchet MS" w:hAnsi="Trebuchet MS" w:cs="Arial"/>
      <w:iCs/>
      <w:spacing w:val="-5"/>
      <w:sz w:val="22"/>
      <w:szCs w:val="22"/>
    </w:rPr>
  </w:style>
  <w:style w:type="paragraph" w:styleId="BalloonText">
    <w:name w:val="Balloon Text"/>
    <w:basedOn w:val="Normal"/>
    <w:semiHidden/>
    <w:rsid w:val="00A1456C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rsid w:val="0072655B"/>
    <w:rPr>
      <w:rFonts w:asciiTheme="minorHAnsi" w:hAnsiTheme="minorHAnsi"/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9670B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670BF"/>
    <w:rPr>
      <w:rFonts w:asciiTheme="minorHAnsi" w:hAnsiTheme="minorHAnsi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9670B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670BF"/>
    <w:rPr>
      <w:rFonts w:asciiTheme="minorHAnsi" w:hAnsiTheme="minorHAnsi"/>
      <w:sz w:val="24"/>
      <w:szCs w:val="24"/>
    </w:rPr>
  </w:style>
  <w:style w:type="table" w:styleId="TableGrid">
    <w:name w:val="Table Grid"/>
    <w:basedOn w:val="TableNormal"/>
    <w:uiPriority w:val="39"/>
    <w:rsid w:val="00520D5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ddress">
    <w:name w:val="Address"/>
    <w:basedOn w:val="Normal"/>
    <w:rsid w:val="00924BF8"/>
    <w:pPr>
      <w:jc w:val="center"/>
    </w:pPr>
    <w:rPr>
      <w:rFonts w:ascii="Tahoma" w:hAnsi="Tahoma" w:cs="Arial"/>
      <w:bCs/>
      <w:spacing w:val="2"/>
      <w:kern w:val="28"/>
      <w:sz w:val="34"/>
      <w:szCs w:val="32"/>
      <w:lang w:val="en"/>
    </w:rPr>
  </w:style>
  <w:style w:type="paragraph" w:customStyle="1" w:styleId="BrochureCopy">
    <w:name w:val="Brochure Copy"/>
    <w:basedOn w:val="Normal"/>
    <w:rsid w:val="005E0479"/>
    <w:pPr>
      <w:spacing w:after="120" w:line="300" w:lineRule="auto"/>
    </w:pPr>
    <w:rPr>
      <w:rFonts w:eastAsiaTheme="minorHAnsi" w:cstheme="minorBidi"/>
      <w:sz w:val="18"/>
      <w:szCs w:val="22"/>
    </w:rPr>
  </w:style>
  <w:style w:type="paragraph" w:customStyle="1" w:styleId="CaptionHeading">
    <w:name w:val="Caption Heading"/>
    <w:basedOn w:val="Normal"/>
    <w:qFormat/>
    <w:rsid w:val="00E146B7"/>
    <w:pPr>
      <w:spacing w:after="120" w:line="312" w:lineRule="auto"/>
    </w:pPr>
    <w:rPr>
      <w:rFonts w:asciiTheme="majorHAnsi" w:eastAsiaTheme="minorHAnsi" w:hAnsiTheme="majorHAnsi" w:cstheme="minorBidi"/>
      <w:color w:val="0083B3" w:themeColor="accent3" w:themeShade="BF"/>
      <w:sz w:val="20"/>
      <w:szCs w:val="22"/>
    </w:rPr>
  </w:style>
  <w:style w:type="paragraph" w:customStyle="1" w:styleId="BrochureCaption">
    <w:name w:val="Brochure Caption"/>
    <w:basedOn w:val="Normal"/>
    <w:rsid w:val="00E146B7"/>
    <w:pPr>
      <w:spacing w:line="432" w:lineRule="auto"/>
    </w:pPr>
    <w:rPr>
      <w:rFonts w:eastAsiaTheme="minorHAnsi" w:cstheme="minorBidi"/>
      <w:i/>
      <w:color w:val="0083B3" w:themeColor="accent3" w:themeShade="BF"/>
      <w:sz w:val="18"/>
      <w:szCs w:val="22"/>
    </w:rPr>
  </w:style>
  <w:style w:type="paragraph" w:styleId="Title">
    <w:name w:val="Title"/>
    <w:basedOn w:val="Heading1"/>
    <w:next w:val="Normal"/>
    <w:link w:val="TitleChar"/>
    <w:uiPriority w:val="10"/>
    <w:qFormat/>
    <w:rsid w:val="004A4695"/>
    <w:rPr>
      <w:color w:val="2F4B83" w:themeColor="accent4"/>
      <w:sz w:val="72"/>
    </w:rPr>
  </w:style>
  <w:style w:type="character" w:customStyle="1" w:styleId="TitleChar">
    <w:name w:val="Title Char"/>
    <w:basedOn w:val="DefaultParagraphFont"/>
    <w:link w:val="Title"/>
    <w:uiPriority w:val="10"/>
    <w:rsid w:val="004A4695"/>
    <w:rPr>
      <w:rFonts w:asciiTheme="majorHAnsi" w:hAnsiTheme="majorHAnsi" w:cs="Arial"/>
      <w:b/>
      <w:color w:val="2F4B83" w:themeColor="accent4"/>
      <w:spacing w:val="40"/>
      <w:sz w:val="72"/>
      <w:szCs w:val="32"/>
    </w:rPr>
  </w:style>
  <w:style w:type="character" w:styleId="IntenseEmphasis">
    <w:name w:val="Intense Emphasis"/>
    <w:basedOn w:val="DefaultParagraphFont"/>
    <w:uiPriority w:val="21"/>
    <w:qFormat/>
    <w:rsid w:val="000F4F38"/>
    <w:rPr>
      <w:rFonts w:asciiTheme="minorHAnsi" w:hAnsiTheme="minorHAnsi"/>
      <w:i/>
      <w:iCs/>
      <w:color w:val="2F4B83" w:themeColor="accent4"/>
      <w:sz w:val="24"/>
    </w:rPr>
  </w:style>
  <w:style w:type="paragraph" w:styleId="Subtitle">
    <w:name w:val="Subtitle"/>
    <w:basedOn w:val="Normal"/>
    <w:next w:val="Normal"/>
    <w:link w:val="SubtitleChar"/>
    <w:uiPriority w:val="11"/>
    <w:qFormat/>
    <w:rsid w:val="007C32DB"/>
    <w:pPr>
      <w:numPr>
        <w:ilvl w:val="1"/>
      </w:numPr>
      <w:spacing w:after="160"/>
    </w:pPr>
    <w:rPr>
      <w:rFonts w:eastAsiaTheme="minorEastAsia" w:cstheme="minorBidi"/>
      <w:color w:val="409DC6" w:themeColor="accent2"/>
      <w:spacing w:val="15"/>
      <w:sz w:val="24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rsid w:val="007C32DB"/>
    <w:rPr>
      <w:rFonts w:asciiTheme="minorHAnsi" w:eastAsiaTheme="minorEastAsia" w:hAnsiTheme="minorHAnsi" w:cstheme="minorBidi"/>
      <w:color w:val="409DC6" w:themeColor="accent2"/>
      <w:spacing w:val="15"/>
      <w:sz w:val="24"/>
      <w:szCs w:val="22"/>
    </w:rPr>
  </w:style>
  <w:style w:type="character" w:styleId="SubtleEmphasis">
    <w:name w:val="Subtle Emphasis"/>
    <w:basedOn w:val="DefaultParagraphFont"/>
    <w:uiPriority w:val="19"/>
    <w:qFormat/>
    <w:rsid w:val="004A4695"/>
    <w:rPr>
      <w:rFonts w:asciiTheme="minorHAnsi" w:hAnsiTheme="minorHAnsi"/>
      <w:i/>
      <w:iCs/>
      <w:color w:val="2F4B83" w:themeColor="accent4"/>
    </w:rPr>
  </w:style>
  <w:style w:type="paragraph" w:styleId="Quote">
    <w:name w:val="Quote"/>
    <w:basedOn w:val="Normal"/>
    <w:next w:val="Normal"/>
    <w:link w:val="QuoteChar"/>
    <w:uiPriority w:val="29"/>
    <w:qFormat/>
    <w:rsid w:val="004A4695"/>
    <w:pPr>
      <w:spacing w:before="200" w:after="160"/>
      <w:ind w:left="864" w:right="864"/>
      <w:jc w:val="center"/>
    </w:pPr>
    <w:rPr>
      <w:i/>
      <w:iCs/>
      <w:color w:val="2F4B83" w:themeColor="accent4"/>
    </w:rPr>
  </w:style>
  <w:style w:type="character" w:customStyle="1" w:styleId="QuoteChar">
    <w:name w:val="Quote Char"/>
    <w:basedOn w:val="DefaultParagraphFont"/>
    <w:link w:val="Quote"/>
    <w:uiPriority w:val="29"/>
    <w:rsid w:val="004A4695"/>
    <w:rPr>
      <w:rFonts w:asciiTheme="minorHAnsi" w:hAnsiTheme="minorHAnsi"/>
      <w:i/>
      <w:iCs/>
      <w:color w:val="2F4B83" w:themeColor="accent4"/>
      <w:sz w:val="24"/>
      <w:szCs w:val="24"/>
    </w:rPr>
  </w:style>
  <w:style w:type="paragraph" w:customStyle="1" w:styleId="Address3">
    <w:name w:val="Address 3"/>
    <w:basedOn w:val="Subtitle"/>
    <w:link w:val="Address3Char"/>
    <w:qFormat/>
    <w:rsid w:val="000F4F38"/>
    <w:pPr>
      <w:spacing w:after="0"/>
      <w:jc w:val="center"/>
    </w:pPr>
  </w:style>
  <w:style w:type="character" w:customStyle="1" w:styleId="Address3Char">
    <w:name w:val="Address 3 Char"/>
    <w:basedOn w:val="SubtitleChar"/>
    <w:link w:val="Address3"/>
    <w:rsid w:val="000F4F38"/>
    <w:rPr>
      <w:rFonts w:asciiTheme="minorHAnsi" w:eastAsiaTheme="minorEastAsia" w:hAnsiTheme="minorHAnsi" w:cstheme="minorBidi"/>
      <w:color w:val="409DC6" w:themeColor="accent2"/>
      <w:spacing w:val="15"/>
      <w:sz w:val="24"/>
      <w:szCs w:val="22"/>
    </w:rPr>
  </w:style>
  <w:style w:type="paragraph" w:customStyle="1" w:styleId="Body4">
    <w:name w:val="Body 4"/>
    <w:rsid w:val="00793464"/>
    <w:pPr>
      <w:pBdr>
        <w:top w:val="nil"/>
        <w:left w:val="nil"/>
        <w:bottom w:val="nil"/>
        <w:right w:val="nil"/>
        <w:between w:val="nil"/>
        <w:bar w:val="nil"/>
      </w:pBdr>
      <w:spacing w:line="288" w:lineRule="auto"/>
      <w:jc w:val="center"/>
    </w:pPr>
    <w:rPr>
      <w:rFonts w:ascii="Hoefler Text" w:eastAsia="Arial Unicode MS" w:hAnsi="Hoefler Text" w:cs="Arial Unicode MS"/>
      <w:color w:val="594B3A"/>
      <w:sz w:val="24"/>
      <w:szCs w:val="24"/>
      <w:bdr w:val="nil"/>
    </w:rPr>
  </w:style>
  <w:style w:type="paragraph" w:customStyle="1" w:styleId="Subheading">
    <w:name w:val="Subheading"/>
    <w:next w:val="Normal"/>
    <w:rsid w:val="00793464"/>
    <w:pPr>
      <w:pBdr>
        <w:top w:val="nil"/>
        <w:left w:val="nil"/>
        <w:bottom w:val="nil"/>
        <w:right w:val="nil"/>
        <w:between w:val="nil"/>
        <w:bar w:val="nil"/>
      </w:pBdr>
      <w:jc w:val="center"/>
      <w:outlineLvl w:val="0"/>
    </w:pPr>
    <w:rPr>
      <w:rFonts w:ascii="Avenir Next" w:eastAsia="Arial Unicode MS" w:hAnsi="Avenir Next" w:cs="Arial Unicode MS"/>
      <w:caps/>
      <w:color w:val="594B3A"/>
      <w:spacing w:val="40"/>
      <w:bdr w:val="nil"/>
    </w:rPr>
  </w:style>
  <w:style w:type="paragraph" w:styleId="Caption">
    <w:name w:val="caption"/>
    <w:rsid w:val="00793464"/>
    <w:pPr>
      <w:pBdr>
        <w:top w:val="nil"/>
        <w:left w:val="nil"/>
        <w:bottom w:val="nil"/>
        <w:right w:val="nil"/>
        <w:between w:val="nil"/>
        <w:bar w:val="nil"/>
      </w:pBdr>
      <w:tabs>
        <w:tab w:val="right" w:pos="2081"/>
        <w:tab w:val="left" w:pos="2232"/>
      </w:tabs>
      <w:spacing w:line="288" w:lineRule="auto"/>
      <w:jc w:val="center"/>
    </w:pPr>
    <w:rPr>
      <w:rFonts w:ascii="Avenir Next" w:eastAsia="Arial Unicode MS" w:hAnsi="Avenir Next" w:cs="Arial Unicode MS"/>
      <w:color w:val="594B3A"/>
      <w:sz w:val="16"/>
      <w:szCs w:val="16"/>
      <w:bdr w:val="nil"/>
    </w:rPr>
  </w:style>
  <w:style w:type="paragraph" w:customStyle="1" w:styleId="Body5">
    <w:name w:val="Body 5"/>
    <w:rsid w:val="00403EE1"/>
    <w:pPr>
      <w:pBdr>
        <w:top w:val="nil"/>
        <w:left w:val="nil"/>
        <w:bottom w:val="nil"/>
        <w:right w:val="nil"/>
        <w:between w:val="nil"/>
        <w:bar w:val="nil"/>
      </w:pBdr>
      <w:spacing w:line="288" w:lineRule="auto"/>
      <w:jc w:val="center"/>
    </w:pPr>
    <w:rPr>
      <w:rFonts w:ascii="Didot" w:eastAsia="Arial Unicode MS" w:hAnsi="Didot" w:cs="Arial Unicode MS"/>
      <w:color w:val="594B3A"/>
      <w:sz w:val="28"/>
      <w:szCs w:val="28"/>
      <w:bdr w:val="nil"/>
    </w:rPr>
  </w:style>
  <w:style w:type="paragraph" w:customStyle="1" w:styleId="Title3">
    <w:name w:val="Title 3"/>
    <w:next w:val="Normal"/>
    <w:rsid w:val="00847E73"/>
    <w:pPr>
      <w:pBdr>
        <w:top w:val="nil"/>
        <w:left w:val="nil"/>
        <w:bottom w:val="nil"/>
        <w:right w:val="nil"/>
        <w:between w:val="nil"/>
        <w:bar w:val="nil"/>
      </w:pBdr>
      <w:spacing w:after="60"/>
      <w:jc w:val="center"/>
    </w:pPr>
    <w:rPr>
      <w:rFonts w:ascii="Didot" w:eastAsia="Arial Unicode MS" w:hAnsi="Didot" w:cs="Arial Unicode MS"/>
      <w:caps/>
      <w:color w:val="594B3A"/>
      <w:spacing w:val="60"/>
      <w:sz w:val="40"/>
      <w:szCs w:val="40"/>
      <w:bdr w:val="nil"/>
    </w:rPr>
  </w:style>
  <w:style w:type="paragraph" w:customStyle="1" w:styleId="Body2">
    <w:name w:val="Body 2"/>
    <w:rsid w:val="00847E73"/>
    <w:pPr>
      <w:pBdr>
        <w:top w:val="nil"/>
        <w:left w:val="nil"/>
        <w:bottom w:val="nil"/>
        <w:right w:val="nil"/>
        <w:between w:val="nil"/>
        <w:bar w:val="nil"/>
      </w:pBdr>
      <w:spacing w:after="180" w:line="264" w:lineRule="auto"/>
    </w:pPr>
    <w:rPr>
      <w:rFonts w:ascii="Avenir Next" w:eastAsia="Arial Unicode MS" w:hAnsi="Avenir Next" w:cs="Arial Unicode MS"/>
      <w:color w:val="594B3A"/>
      <w:sz w:val="18"/>
      <w:szCs w:val="18"/>
      <w:bdr w:val="nil"/>
    </w:rPr>
  </w:style>
  <w:style w:type="paragraph" w:customStyle="1" w:styleId="Subheading2">
    <w:name w:val="Subheading 2"/>
    <w:next w:val="Normal"/>
    <w:rsid w:val="00847E73"/>
    <w:pPr>
      <w:pBdr>
        <w:top w:val="nil"/>
        <w:left w:val="nil"/>
        <w:bottom w:val="nil"/>
        <w:right w:val="nil"/>
        <w:between w:val="nil"/>
        <w:bar w:val="nil"/>
      </w:pBdr>
      <w:tabs>
        <w:tab w:val="right" w:pos="4460"/>
      </w:tabs>
      <w:spacing w:before="120" w:after="120"/>
    </w:pPr>
    <w:rPr>
      <w:rFonts w:ascii="Avenir Next Medium" w:eastAsia="Arial Unicode MS" w:hAnsi="Avenir Next Medium" w:cs="Arial Unicode MS"/>
      <w:caps/>
      <w:color w:val="594B3A"/>
      <w:spacing w:val="18"/>
      <w:sz w:val="18"/>
      <w:szCs w:val="18"/>
      <w:bdr w:val="nil"/>
    </w:rPr>
  </w:style>
  <w:style w:type="paragraph" w:customStyle="1" w:styleId="Body">
    <w:name w:val="Body"/>
    <w:rsid w:val="00847E73"/>
    <w:pPr>
      <w:pBdr>
        <w:top w:val="nil"/>
        <w:left w:val="nil"/>
        <w:bottom w:val="nil"/>
        <w:right w:val="nil"/>
        <w:between w:val="nil"/>
        <w:bar w:val="nil"/>
      </w:pBdr>
      <w:spacing w:after="180" w:line="336" w:lineRule="auto"/>
    </w:pPr>
    <w:rPr>
      <w:rFonts w:ascii="Hoefler Text" w:eastAsia="Arial Unicode MS" w:hAnsi="Hoefler Text" w:cs="Arial Unicode MS"/>
      <w:color w:val="594B3A"/>
      <w:bdr w:val="nil"/>
    </w:rPr>
  </w:style>
  <w:style w:type="paragraph" w:customStyle="1" w:styleId="Caption2">
    <w:name w:val="Caption 2"/>
    <w:rsid w:val="00D247E1"/>
    <w:pPr>
      <w:pBdr>
        <w:top w:val="nil"/>
        <w:left w:val="nil"/>
        <w:bottom w:val="nil"/>
        <w:right w:val="nil"/>
        <w:between w:val="nil"/>
        <w:bar w:val="nil"/>
      </w:pBdr>
      <w:spacing w:line="216" w:lineRule="auto"/>
    </w:pPr>
    <w:rPr>
      <w:rFonts w:ascii="Avenir Next" w:eastAsia="Arial Unicode MS" w:hAnsi="Avenir Next" w:cs="Arial Unicode MS"/>
      <w:i/>
      <w:iCs/>
      <w:color w:val="594B3A"/>
      <w:sz w:val="16"/>
      <w:szCs w:val="16"/>
      <w:bdr w:val="nil"/>
    </w:rPr>
  </w:style>
  <w:style w:type="paragraph" w:styleId="ListParagraph">
    <w:name w:val="List Paragraph"/>
    <w:basedOn w:val="Normal"/>
    <w:uiPriority w:val="34"/>
    <w:qFormat/>
    <w:rsid w:val="00AE32C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7277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38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73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683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80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13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6521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496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7827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735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7933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2919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0389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7387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9906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0596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099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1104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416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7.jpeg"/><Relationship Id="rId26" Type="http://schemas.openxmlformats.org/officeDocument/2006/relationships/image" Target="media/image12.jpeg"/><Relationship Id="rId3" Type="http://schemas.openxmlformats.org/officeDocument/2006/relationships/styles" Target="styles.xml"/><Relationship Id="rId21" Type="http://schemas.openxmlformats.org/officeDocument/2006/relationships/image" Target="media/image80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1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70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30.jpeg"/><Relationship Id="rId5" Type="http://schemas.openxmlformats.org/officeDocument/2006/relationships/webSettings" Target="webSettings.xml"/><Relationship Id="rId15" Type="http://schemas.microsoft.com/office/2007/relationships/hdphoto" Target="media/hdphoto1.wdp"/><Relationship Id="rId23" Type="http://schemas.openxmlformats.org/officeDocument/2006/relationships/image" Target="media/image100.jpeg"/><Relationship Id="rId28" Type="http://schemas.openxmlformats.org/officeDocument/2006/relationships/image" Target="media/image120.jpeg"/><Relationship Id="rId10" Type="http://schemas.openxmlformats.org/officeDocument/2006/relationships/image" Target="media/image3.jpeg"/><Relationship Id="rId19" Type="http://schemas.openxmlformats.org/officeDocument/2006/relationships/image" Target="media/image8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Relationship Id="rId22" Type="http://schemas.openxmlformats.org/officeDocument/2006/relationships/image" Target="media/image10.jpeg"/><Relationship Id="rId27" Type="http://schemas.openxmlformats.org/officeDocument/2006/relationships/image" Target="media/image110.jpeg"/><Relationship Id="rId30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illcrest\AppData\Roaming\Microsoft\Templates\Business%20brochure%20(tri-fold).dotx" TargetMode="External"/></Relationships>
</file>

<file path=word/theme/theme1.xml><?xml version="1.0" encoding="utf-8"?>
<a:theme xmlns:a="http://schemas.openxmlformats.org/drawingml/2006/main" name="Office Theme">
  <a:themeElements>
    <a:clrScheme name="Custom 1">
      <a:dk1>
        <a:srgbClr val="372248"/>
      </a:dk1>
      <a:lt1>
        <a:srgbClr val="FFFFFF"/>
      </a:lt1>
      <a:dk2>
        <a:srgbClr val="171123"/>
      </a:dk2>
      <a:lt2>
        <a:srgbClr val="FFFFFF"/>
      </a:lt2>
      <a:accent1>
        <a:srgbClr val="00B0F0"/>
      </a:accent1>
      <a:accent2>
        <a:srgbClr val="409DC6"/>
      </a:accent2>
      <a:accent3>
        <a:srgbClr val="00B0F0"/>
      </a:accent3>
      <a:accent4>
        <a:srgbClr val="2F4B83"/>
      </a:accent4>
      <a:accent5>
        <a:srgbClr val="2F4B83"/>
      </a:accent5>
      <a:accent6>
        <a:srgbClr val="2F4B83"/>
      </a:accent6>
      <a:hlink>
        <a:srgbClr val="00B0F0"/>
      </a:hlink>
      <a:folHlink>
        <a:srgbClr val="00B0F0"/>
      </a:folHlink>
    </a:clrScheme>
    <a:fontScheme name="Trebuchet MS">
      <a:majorFont>
        <a:latin typeface="Trebuchet MS" panose="020B0603020202020204"/>
        <a:ea typeface=""/>
        <a:cs typeface=""/>
        <a:font script="Jpan" typeface="HGｺﾞｼｯｸM"/>
        <a:font script="Hang" typeface="맑은 고딕"/>
        <a:font script="Hans" typeface="方正姚体"/>
        <a:font script="Hant" typeface="微軟正黑體"/>
        <a:font script="Arab" typeface="Tahoma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Trebuchet MS" panose="020B0603020202020204"/>
        <a:ea typeface=""/>
        <a:cs typeface=""/>
        <a:font script="Jpan" typeface="HG丸ｺﾞｼｯｸM-PRO"/>
        <a:font script="Hang" typeface="HY그래픽M"/>
        <a:font script="Hans" typeface="华文新魏"/>
        <a:font script="Hant" typeface="微軟正黑體"/>
        <a:font script="Arab" typeface="Tahoma"/>
        <a:font script="Hebr" typeface="Gisha"/>
        <a:font script="Thai" typeface="Iris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431F2F4-EEE2-47DC-B19C-907B453A53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Business brochure (tri-fold)</Template>
  <TotalTime>259</TotalTime>
  <Pages>2</Pages>
  <Words>39</Words>
  <Characters>301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339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Hillcrest</dc:creator>
  <cp:keywords/>
  <dc:description/>
  <cp:lastModifiedBy>TRIO Townhomes</cp:lastModifiedBy>
  <cp:revision>32</cp:revision>
  <cp:lastPrinted>2018-08-21T20:43:00Z</cp:lastPrinted>
  <dcterms:created xsi:type="dcterms:W3CDTF">2018-08-16T16:14:00Z</dcterms:created>
  <dcterms:modified xsi:type="dcterms:W3CDTF">2018-08-21T20:45:00Z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TC060888481033</vt:lpwstr>
  </property>
</Properties>
</file>